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96" w:rsidRDefault="00C45E96"/>
    <w:p w:rsidR="00C45E96" w:rsidRDefault="00C45E96"/>
    <w:p w:rsidR="00877E65" w:rsidRDefault="00232FE6">
      <w:r>
        <w:t>Name....................................................................................</w:t>
      </w:r>
      <w:r w:rsidR="00AF3AC4">
        <w:t>..................</w:t>
      </w:r>
      <w:r>
        <w:t xml:space="preserve">  </w:t>
      </w:r>
      <w:r w:rsidR="00AF3AC4">
        <w:t>I</w:t>
      </w:r>
      <w:r>
        <w:t>ndex No...............................</w:t>
      </w:r>
    </w:p>
    <w:p w:rsidR="00AF3AC4" w:rsidRDefault="00AF3AC4"/>
    <w:p w:rsidR="00232FE6" w:rsidRDefault="00232FE6"/>
    <w:p w:rsidR="00232FE6" w:rsidRPr="001B4B92" w:rsidRDefault="00D462C7">
      <w:pPr>
        <w:rPr>
          <w:b/>
        </w:rPr>
      </w:pPr>
      <w:r w:rsidRPr="001B4B92">
        <w:rPr>
          <w:b/>
        </w:rPr>
        <w:t>4</w:t>
      </w:r>
      <w:r w:rsidR="00232FE6" w:rsidRPr="001B4B92">
        <w:rPr>
          <w:b/>
        </w:rPr>
        <w:t>43/1</w:t>
      </w:r>
    </w:p>
    <w:p w:rsidR="00232FE6" w:rsidRPr="001B4B92" w:rsidRDefault="00232FE6">
      <w:pPr>
        <w:rPr>
          <w:b/>
        </w:rPr>
      </w:pPr>
      <w:r w:rsidRPr="001B4B92">
        <w:rPr>
          <w:b/>
        </w:rPr>
        <w:t xml:space="preserve">AGRICULTURE </w:t>
      </w:r>
    </w:p>
    <w:p w:rsidR="00232FE6" w:rsidRPr="001B4B92" w:rsidRDefault="00232FE6">
      <w:pPr>
        <w:rPr>
          <w:b/>
        </w:rPr>
      </w:pPr>
      <w:r w:rsidRPr="001B4B92">
        <w:rPr>
          <w:b/>
        </w:rPr>
        <w:t>PAPER 1</w:t>
      </w:r>
    </w:p>
    <w:p w:rsidR="00232FE6" w:rsidRPr="001B4B92" w:rsidRDefault="001B4B92">
      <w:pPr>
        <w:rPr>
          <w:b/>
        </w:rPr>
      </w:pPr>
      <w:r w:rsidRPr="001B4B92">
        <w:rPr>
          <w:b/>
        </w:rPr>
        <w:t>JULY/AUGUST 2016</w:t>
      </w:r>
    </w:p>
    <w:p w:rsidR="00DA32D2" w:rsidRPr="001B4B92" w:rsidRDefault="00DA32D2">
      <w:pPr>
        <w:rPr>
          <w:b/>
        </w:rPr>
      </w:pPr>
    </w:p>
    <w:p w:rsidR="00232FE6" w:rsidRPr="001B4B92" w:rsidRDefault="00232FE6">
      <w:pPr>
        <w:rPr>
          <w:b/>
        </w:rPr>
      </w:pPr>
    </w:p>
    <w:p w:rsidR="00C45E96" w:rsidRPr="001B4B92" w:rsidRDefault="00C45E96">
      <w:pPr>
        <w:rPr>
          <w:b/>
        </w:rPr>
      </w:pPr>
    </w:p>
    <w:p w:rsidR="001225A4" w:rsidRPr="001B4B92" w:rsidRDefault="001225A4">
      <w:pPr>
        <w:rPr>
          <w:b/>
        </w:rPr>
      </w:pPr>
    </w:p>
    <w:p w:rsidR="00232FE6" w:rsidRPr="001B4B92" w:rsidRDefault="00232FE6">
      <w:pPr>
        <w:rPr>
          <w:b/>
        </w:rPr>
      </w:pPr>
    </w:p>
    <w:p w:rsidR="00232FE6" w:rsidRPr="001B4B92" w:rsidRDefault="001B4B92" w:rsidP="003C02F7">
      <w:pPr>
        <w:ind w:left="1440" w:firstLine="720"/>
        <w:rPr>
          <w:b/>
          <w:sz w:val="32"/>
          <w:szCs w:val="32"/>
        </w:rPr>
      </w:pPr>
      <w:r w:rsidRPr="001B4B92">
        <w:rPr>
          <w:b/>
          <w:sz w:val="32"/>
          <w:szCs w:val="32"/>
        </w:rPr>
        <w:t xml:space="preserve">PRE KCSE </w:t>
      </w:r>
      <w:r w:rsidR="00232FE6" w:rsidRPr="001B4B92">
        <w:rPr>
          <w:b/>
          <w:sz w:val="32"/>
          <w:szCs w:val="32"/>
        </w:rPr>
        <w:t xml:space="preserve"> EXAMINATION 201</w:t>
      </w:r>
      <w:r w:rsidRPr="001B4B92">
        <w:rPr>
          <w:b/>
          <w:sz w:val="32"/>
          <w:szCs w:val="32"/>
        </w:rPr>
        <w:t>6</w:t>
      </w:r>
    </w:p>
    <w:p w:rsidR="001B4B92" w:rsidRPr="001B4B92" w:rsidRDefault="003C02F7" w:rsidP="003C02F7">
      <w:pPr>
        <w:ind w:left="144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 w:rsidR="001B4B92" w:rsidRPr="001B4B92">
        <w:rPr>
          <w:b/>
          <w:sz w:val="32"/>
          <w:szCs w:val="32"/>
        </w:rPr>
        <w:t>TRIAL 2</w:t>
      </w:r>
    </w:p>
    <w:p w:rsidR="00232FE6" w:rsidRPr="001B4B92" w:rsidRDefault="00232FE6" w:rsidP="00232FE6">
      <w:pPr>
        <w:jc w:val="center"/>
        <w:rPr>
          <w:b/>
          <w:sz w:val="32"/>
          <w:szCs w:val="32"/>
        </w:rPr>
      </w:pPr>
    </w:p>
    <w:p w:rsidR="001225A4" w:rsidRPr="001B4B92" w:rsidRDefault="001225A4" w:rsidP="00232FE6">
      <w:pPr>
        <w:jc w:val="center"/>
        <w:rPr>
          <w:b/>
          <w:sz w:val="32"/>
          <w:szCs w:val="32"/>
        </w:rPr>
      </w:pPr>
    </w:p>
    <w:p w:rsidR="00232FE6" w:rsidRPr="001B4B92" w:rsidRDefault="00232FE6">
      <w:pPr>
        <w:rPr>
          <w:b/>
        </w:rPr>
      </w:pPr>
    </w:p>
    <w:p w:rsidR="00C45E96" w:rsidRPr="001B4B92" w:rsidRDefault="00C45E96">
      <w:pPr>
        <w:rPr>
          <w:b/>
        </w:rPr>
      </w:pPr>
    </w:p>
    <w:p w:rsidR="00DA32D2" w:rsidRPr="001B4B92" w:rsidRDefault="00DA32D2">
      <w:pPr>
        <w:rPr>
          <w:b/>
        </w:rPr>
      </w:pPr>
    </w:p>
    <w:p w:rsidR="00232FE6" w:rsidRPr="001B4B92" w:rsidRDefault="00232FE6">
      <w:pPr>
        <w:rPr>
          <w:b/>
        </w:rPr>
      </w:pPr>
      <w:r w:rsidRPr="001B4B92">
        <w:rPr>
          <w:b/>
        </w:rPr>
        <w:t>AGRICULTURE</w:t>
      </w:r>
    </w:p>
    <w:p w:rsidR="00232FE6" w:rsidRPr="001B4B92" w:rsidRDefault="00232FE6">
      <w:pPr>
        <w:rPr>
          <w:b/>
        </w:rPr>
      </w:pPr>
      <w:r w:rsidRPr="001B4B92">
        <w:rPr>
          <w:b/>
        </w:rPr>
        <w:t xml:space="preserve">PAPER </w:t>
      </w:r>
      <w:r w:rsidR="00D4686D" w:rsidRPr="001B4B92">
        <w:rPr>
          <w:b/>
        </w:rPr>
        <w:t>1</w:t>
      </w:r>
    </w:p>
    <w:p w:rsidR="00232FE6" w:rsidRPr="001B4B92" w:rsidRDefault="00232FE6">
      <w:pPr>
        <w:rPr>
          <w:b/>
        </w:rPr>
      </w:pPr>
      <w:r w:rsidRPr="001B4B92">
        <w:rPr>
          <w:b/>
        </w:rPr>
        <w:t>2 HOURS</w:t>
      </w:r>
    </w:p>
    <w:p w:rsidR="00232FE6" w:rsidRDefault="00232FE6"/>
    <w:p w:rsidR="00232FE6" w:rsidRDefault="00232FE6"/>
    <w:p w:rsidR="00232FE6" w:rsidRPr="00232FE6" w:rsidRDefault="00232FE6">
      <w:pPr>
        <w:rPr>
          <w:b/>
          <w:bCs/>
          <w:u w:val="single"/>
        </w:rPr>
      </w:pPr>
      <w:r w:rsidRPr="00232FE6">
        <w:rPr>
          <w:b/>
          <w:bCs/>
          <w:u w:val="single"/>
        </w:rPr>
        <w:t>INSTRUCTIONS TO CANDIDATES</w:t>
      </w:r>
    </w:p>
    <w:p w:rsidR="00232FE6" w:rsidRDefault="00232FE6"/>
    <w:p w:rsidR="00232FE6" w:rsidRDefault="00232FE6" w:rsidP="00232FE6">
      <w:r>
        <w:t>a)   Write your name and Index number in the spaces provided above</w:t>
      </w:r>
    </w:p>
    <w:p w:rsidR="00232FE6" w:rsidRDefault="00232FE6" w:rsidP="00232FE6">
      <w:r>
        <w:t>b)   This paper consists of three sections A, B and C.</w:t>
      </w:r>
    </w:p>
    <w:p w:rsidR="00232FE6" w:rsidRDefault="00232FE6" w:rsidP="00232FE6">
      <w:r>
        <w:t>c)  Answer all the questions in section A and B</w:t>
      </w:r>
    </w:p>
    <w:p w:rsidR="00232FE6" w:rsidRDefault="00232FE6" w:rsidP="00232FE6">
      <w:r>
        <w:t>d)  Answer any two questions in section C.</w:t>
      </w:r>
    </w:p>
    <w:p w:rsidR="00232FE6" w:rsidRDefault="00232FE6"/>
    <w:p w:rsidR="00232FE6" w:rsidRDefault="00232FE6"/>
    <w:p w:rsidR="00232FE6" w:rsidRPr="00355852" w:rsidRDefault="00232FE6">
      <w:pPr>
        <w:rPr>
          <w:b/>
          <w:bCs/>
        </w:rPr>
      </w:pPr>
      <w:r w:rsidRPr="00355852">
        <w:rPr>
          <w:b/>
          <w:bCs/>
        </w:rPr>
        <w:t xml:space="preserve">For Examiners Use only </w:t>
      </w:r>
    </w:p>
    <w:tbl>
      <w:tblPr>
        <w:tblW w:w="0" w:type="auto"/>
        <w:tblInd w:w="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620"/>
        <w:gridCol w:w="1800"/>
        <w:gridCol w:w="1980"/>
      </w:tblGrid>
      <w:tr w:rsidR="00232FE6" w:rsidTr="001B4B92">
        <w:tc>
          <w:tcPr>
            <w:tcW w:w="1440" w:type="dxa"/>
          </w:tcPr>
          <w:p w:rsidR="00232FE6" w:rsidRDefault="00232FE6">
            <w:r>
              <w:t>Section</w:t>
            </w:r>
          </w:p>
        </w:tc>
        <w:tc>
          <w:tcPr>
            <w:tcW w:w="1620" w:type="dxa"/>
          </w:tcPr>
          <w:p w:rsidR="00232FE6" w:rsidRDefault="00232FE6">
            <w:r>
              <w:t>Questions</w:t>
            </w:r>
          </w:p>
        </w:tc>
        <w:tc>
          <w:tcPr>
            <w:tcW w:w="1800" w:type="dxa"/>
          </w:tcPr>
          <w:p w:rsidR="00232FE6" w:rsidRDefault="00232FE6">
            <w:r>
              <w:t>Maximum score</w:t>
            </w:r>
          </w:p>
        </w:tc>
        <w:tc>
          <w:tcPr>
            <w:tcW w:w="1980" w:type="dxa"/>
          </w:tcPr>
          <w:p w:rsidR="00232FE6" w:rsidRDefault="00232FE6">
            <w:r>
              <w:t>Candidates score</w:t>
            </w:r>
          </w:p>
        </w:tc>
      </w:tr>
      <w:tr w:rsidR="00232FE6" w:rsidTr="001B4B92">
        <w:tc>
          <w:tcPr>
            <w:tcW w:w="1440" w:type="dxa"/>
          </w:tcPr>
          <w:p w:rsidR="00232FE6" w:rsidRDefault="00232FE6" w:rsidP="006D65A2">
            <w:pPr>
              <w:jc w:val="center"/>
            </w:pPr>
            <w:r>
              <w:t>A</w:t>
            </w:r>
          </w:p>
        </w:tc>
        <w:tc>
          <w:tcPr>
            <w:tcW w:w="1620" w:type="dxa"/>
          </w:tcPr>
          <w:p w:rsidR="00232FE6" w:rsidRDefault="00232FE6" w:rsidP="006D65A2">
            <w:pPr>
              <w:spacing w:line="480" w:lineRule="auto"/>
              <w:jc w:val="center"/>
            </w:pPr>
            <w:r>
              <w:t>1-19</w:t>
            </w:r>
          </w:p>
        </w:tc>
        <w:tc>
          <w:tcPr>
            <w:tcW w:w="1800" w:type="dxa"/>
          </w:tcPr>
          <w:p w:rsidR="00232FE6" w:rsidRDefault="00232FE6" w:rsidP="006D65A2">
            <w:pPr>
              <w:spacing w:line="480" w:lineRule="auto"/>
              <w:jc w:val="center"/>
            </w:pPr>
            <w:r>
              <w:t>30</w:t>
            </w:r>
          </w:p>
        </w:tc>
        <w:tc>
          <w:tcPr>
            <w:tcW w:w="1980" w:type="dxa"/>
          </w:tcPr>
          <w:p w:rsidR="00232FE6" w:rsidRDefault="00232FE6"/>
        </w:tc>
      </w:tr>
      <w:tr w:rsidR="00232FE6" w:rsidTr="001B4B92">
        <w:tc>
          <w:tcPr>
            <w:tcW w:w="1440" w:type="dxa"/>
          </w:tcPr>
          <w:p w:rsidR="00232FE6" w:rsidRDefault="00232FE6" w:rsidP="006D65A2">
            <w:pPr>
              <w:jc w:val="center"/>
            </w:pPr>
            <w:r>
              <w:t>B</w:t>
            </w:r>
          </w:p>
        </w:tc>
        <w:tc>
          <w:tcPr>
            <w:tcW w:w="1620" w:type="dxa"/>
          </w:tcPr>
          <w:p w:rsidR="00232FE6" w:rsidRDefault="00232FE6" w:rsidP="006D65A2">
            <w:pPr>
              <w:spacing w:line="480" w:lineRule="auto"/>
              <w:jc w:val="center"/>
            </w:pPr>
            <w:r>
              <w:t>20-24</w:t>
            </w:r>
          </w:p>
        </w:tc>
        <w:tc>
          <w:tcPr>
            <w:tcW w:w="1800" w:type="dxa"/>
          </w:tcPr>
          <w:p w:rsidR="00232FE6" w:rsidRDefault="00232FE6" w:rsidP="006D65A2">
            <w:pPr>
              <w:spacing w:line="480" w:lineRule="auto"/>
              <w:jc w:val="center"/>
            </w:pPr>
            <w:r>
              <w:t>20</w:t>
            </w:r>
          </w:p>
        </w:tc>
        <w:tc>
          <w:tcPr>
            <w:tcW w:w="1980" w:type="dxa"/>
          </w:tcPr>
          <w:p w:rsidR="00232FE6" w:rsidRDefault="00232FE6"/>
        </w:tc>
      </w:tr>
      <w:tr w:rsidR="00232FE6" w:rsidTr="001B4B92">
        <w:tc>
          <w:tcPr>
            <w:tcW w:w="1440" w:type="dxa"/>
          </w:tcPr>
          <w:p w:rsidR="00232FE6" w:rsidRDefault="00232FE6" w:rsidP="006D65A2">
            <w:pPr>
              <w:jc w:val="center"/>
            </w:pPr>
            <w:r>
              <w:t>C</w:t>
            </w:r>
          </w:p>
        </w:tc>
        <w:tc>
          <w:tcPr>
            <w:tcW w:w="1620" w:type="dxa"/>
          </w:tcPr>
          <w:p w:rsidR="00232FE6" w:rsidRDefault="00232FE6" w:rsidP="006D65A2">
            <w:pPr>
              <w:spacing w:line="480" w:lineRule="auto"/>
              <w:jc w:val="center"/>
            </w:pPr>
          </w:p>
        </w:tc>
        <w:tc>
          <w:tcPr>
            <w:tcW w:w="1800" w:type="dxa"/>
          </w:tcPr>
          <w:p w:rsidR="00232FE6" w:rsidRDefault="00232FE6" w:rsidP="006D65A2">
            <w:pPr>
              <w:spacing w:line="480" w:lineRule="auto"/>
              <w:jc w:val="center"/>
            </w:pPr>
            <w:r>
              <w:t>20</w:t>
            </w:r>
          </w:p>
        </w:tc>
        <w:tc>
          <w:tcPr>
            <w:tcW w:w="1980" w:type="dxa"/>
          </w:tcPr>
          <w:p w:rsidR="00232FE6" w:rsidRDefault="00232FE6"/>
        </w:tc>
      </w:tr>
      <w:tr w:rsidR="00232FE6" w:rsidTr="001B4B92">
        <w:tc>
          <w:tcPr>
            <w:tcW w:w="1440" w:type="dxa"/>
          </w:tcPr>
          <w:p w:rsidR="00232FE6" w:rsidRDefault="00232FE6" w:rsidP="006D65A2">
            <w:pPr>
              <w:jc w:val="center"/>
            </w:pPr>
          </w:p>
        </w:tc>
        <w:tc>
          <w:tcPr>
            <w:tcW w:w="1620" w:type="dxa"/>
          </w:tcPr>
          <w:p w:rsidR="00232FE6" w:rsidRDefault="00232FE6" w:rsidP="006D65A2">
            <w:pPr>
              <w:spacing w:line="480" w:lineRule="auto"/>
              <w:jc w:val="center"/>
            </w:pPr>
          </w:p>
        </w:tc>
        <w:tc>
          <w:tcPr>
            <w:tcW w:w="1800" w:type="dxa"/>
          </w:tcPr>
          <w:p w:rsidR="00232FE6" w:rsidRDefault="00232FE6" w:rsidP="006D65A2">
            <w:pPr>
              <w:spacing w:line="480" w:lineRule="auto"/>
              <w:jc w:val="center"/>
            </w:pPr>
            <w:r>
              <w:t>20</w:t>
            </w:r>
          </w:p>
        </w:tc>
        <w:tc>
          <w:tcPr>
            <w:tcW w:w="1980" w:type="dxa"/>
          </w:tcPr>
          <w:p w:rsidR="00232FE6" w:rsidRDefault="00232FE6"/>
        </w:tc>
      </w:tr>
      <w:tr w:rsidR="001B4B92" w:rsidTr="001B4B92">
        <w:tc>
          <w:tcPr>
            <w:tcW w:w="3060" w:type="dxa"/>
            <w:gridSpan w:val="2"/>
          </w:tcPr>
          <w:p w:rsidR="001B4B92" w:rsidRDefault="001B4B92">
            <w:r>
              <w:t xml:space="preserve">TOTAL </w:t>
            </w:r>
          </w:p>
        </w:tc>
        <w:tc>
          <w:tcPr>
            <w:tcW w:w="1800" w:type="dxa"/>
          </w:tcPr>
          <w:p w:rsidR="001B4B92" w:rsidRDefault="001B4B92"/>
        </w:tc>
        <w:tc>
          <w:tcPr>
            <w:tcW w:w="1980" w:type="dxa"/>
          </w:tcPr>
          <w:p w:rsidR="001B4B92" w:rsidRDefault="001B4B92"/>
        </w:tc>
      </w:tr>
    </w:tbl>
    <w:p w:rsidR="00232FE6" w:rsidRDefault="00232FE6"/>
    <w:p w:rsidR="00232FE6" w:rsidRDefault="00232FE6"/>
    <w:p w:rsidR="00232FE6" w:rsidRDefault="00232FE6"/>
    <w:p w:rsidR="00232FE6" w:rsidRDefault="00232FE6"/>
    <w:p w:rsidR="00232FE6" w:rsidRDefault="003C02F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-1254760</wp:posOffset>
            </wp:positionH>
            <wp:positionV relativeFrom="paragraph">
              <wp:posOffset>97790</wp:posOffset>
            </wp:positionV>
            <wp:extent cx="1676400" cy="485775"/>
            <wp:effectExtent l="0" t="590550" r="0" b="581025"/>
            <wp:wrapTight wrapText="bothSides">
              <wp:wrapPolygon edited="0">
                <wp:start x="21539" y="-1059"/>
                <wp:lineTo x="184" y="-1059"/>
                <wp:lineTo x="184" y="21812"/>
                <wp:lineTo x="21539" y="21812"/>
                <wp:lineTo x="21539" y="-1059"/>
              </wp:wrapPolygon>
            </wp:wrapTight>
            <wp:docPr id="6" name="Picture 3" descr="C:\Users\user\AppData\Local\Microsoft\Windows\Temporary Internet Files\Content.Word\code 39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code 39 labe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6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FE6" w:rsidRDefault="00232FE6" w:rsidP="00222CC7">
      <w:pPr>
        <w:jc w:val="both"/>
      </w:pPr>
    </w:p>
    <w:p w:rsidR="00355852" w:rsidRPr="00222CC7" w:rsidRDefault="00051C61" w:rsidP="00222CC7">
      <w:pPr>
        <w:jc w:val="both"/>
        <w:rPr>
          <w:b/>
          <w:i/>
          <w:u w:val="single"/>
        </w:rPr>
      </w:pPr>
      <w:r w:rsidRPr="00222CC7">
        <w:rPr>
          <w:b/>
          <w:i/>
          <w:u w:val="single"/>
        </w:rPr>
        <w:lastRenderedPageBreak/>
        <w:t xml:space="preserve"> </w:t>
      </w:r>
      <w:r w:rsidR="00355852" w:rsidRPr="00222CC7">
        <w:rPr>
          <w:b/>
          <w:i/>
          <w:u w:val="single"/>
        </w:rPr>
        <w:t>SECTION A (30 MARKS)</w:t>
      </w:r>
    </w:p>
    <w:p w:rsidR="00355852" w:rsidRPr="00222CC7" w:rsidRDefault="00051C61" w:rsidP="00222CC7">
      <w:pPr>
        <w:jc w:val="both"/>
        <w:rPr>
          <w:b/>
          <w:i/>
          <w:u w:val="single"/>
        </w:rPr>
      </w:pPr>
      <w:r w:rsidRPr="00222CC7">
        <w:rPr>
          <w:b/>
          <w:i/>
          <w:u w:val="single"/>
        </w:rPr>
        <w:t xml:space="preserve"> </w:t>
      </w:r>
      <w:r w:rsidR="00355852" w:rsidRPr="00222CC7">
        <w:rPr>
          <w:b/>
          <w:i/>
          <w:u w:val="single"/>
        </w:rPr>
        <w:t xml:space="preserve">Answer </w:t>
      </w:r>
      <w:r w:rsidR="00355852" w:rsidRPr="00222CC7">
        <w:rPr>
          <w:b/>
          <w:bCs/>
          <w:i/>
          <w:u w:val="single"/>
        </w:rPr>
        <w:t>ALL</w:t>
      </w:r>
      <w:r w:rsidR="00355852" w:rsidRPr="00222CC7">
        <w:rPr>
          <w:b/>
          <w:i/>
          <w:u w:val="single"/>
        </w:rPr>
        <w:t xml:space="preserve"> the questions in this section in the spaces provided.</w:t>
      </w:r>
    </w:p>
    <w:p w:rsidR="00355852" w:rsidRPr="00222CC7" w:rsidRDefault="00355852" w:rsidP="00222CC7">
      <w:pPr>
        <w:jc w:val="both"/>
        <w:rPr>
          <w:b/>
          <w:i/>
          <w:u w:val="single"/>
        </w:rPr>
      </w:pPr>
    </w:p>
    <w:p w:rsidR="00355852" w:rsidRDefault="00355852" w:rsidP="00222CC7">
      <w:pPr>
        <w:numPr>
          <w:ilvl w:val="0"/>
          <w:numId w:val="5"/>
        </w:numPr>
        <w:jc w:val="both"/>
      </w:pPr>
      <w:r>
        <w:t>G</w:t>
      </w:r>
      <w:r w:rsidRPr="00355852">
        <w:t>ive tw</w:t>
      </w:r>
      <w:r w:rsidR="00D462C7">
        <w:t>o factors which characterise</w:t>
      </w:r>
      <w:r w:rsidRPr="00355852">
        <w:t xml:space="preserve"> small scale farming</w:t>
      </w:r>
      <w:r w:rsidRPr="00355852">
        <w:tab/>
      </w:r>
      <w:r w:rsidRPr="00355852">
        <w:tab/>
      </w:r>
      <w:r w:rsidRPr="00355852">
        <w:tab/>
        <w:t xml:space="preserve">        </w:t>
      </w:r>
      <w:r>
        <w:t xml:space="preserve"> </w:t>
      </w:r>
      <w:r w:rsidRPr="00355852">
        <w:t xml:space="preserve">   </w:t>
      </w:r>
      <w:r>
        <w:t xml:space="preserve">     </w:t>
      </w:r>
      <w:r w:rsidRPr="00355852">
        <w:t>(1mark)</w:t>
      </w: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jc w:val="both"/>
      </w:pPr>
    </w:p>
    <w:p w:rsidR="00355852" w:rsidRDefault="00355852" w:rsidP="00222CC7">
      <w:pPr>
        <w:numPr>
          <w:ilvl w:val="0"/>
          <w:numId w:val="5"/>
        </w:numPr>
        <w:jc w:val="both"/>
      </w:pPr>
      <w:r>
        <w:t xml:space="preserve">State </w:t>
      </w:r>
      <w:r w:rsidRPr="00355852">
        <w:rPr>
          <w:u w:val="single"/>
        </w:rPr>
        <w:t>two</w:t>
      </w:r>
      <w:r>
        <w:t xml:space="preserve"> limitations of mixed farming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(1mark)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numPr>
          <w:ilvl w:val="0"/>
          <w:numId w:val="5"/>
        </w:numPr>
        <w:jc w:val="both"/>
      </w:pPr>
      <w:r>
        <w:t>State four effects of HIV/AID and ill-health on Agricultural production                          (2marks)</w:t>
      </w:r>
    </w:p>
    <w:p w:rsidR="00355852" w:rsidRDefault="00355852" w:rsidP="00222CC7">
      <w:pPr>
        <w:ind w:left="360"/>
        <w:jc w:val="both"/>
      </w:pPr>
      <w:r>
        <w:t>.</w:t>
      </w: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numPr>
          <w:ilvl w:val="0"/>
          <w:numId w:val="5"/>
        </w:numPr>
        <w:jc w:val="both"/>
      </w:pPr>
      <w:r>
        <w:t>State reasons for carrying out soil conservations in a farm.</w:t>
      </w:r>
      <w:r>
        <w:tab/>
      </w:r>
      <w:r>
        <w:tab/>
      </w:r>
      <w:r>
        <w:tab/>
      </w:r>
      <w:r>
        <w:tab/>
        <w:t xml:space="preserve">    (2marks)</w:t>
      </w: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numPr>
          <w:ilvl w:val="0"/>
          <w:numId w:val="5"/>
        </w:numPr>
        <w:jc w:val="both"/>
      </w:pPr>
      <w:r>
        <w:t>State four methods of treating water for domestic use</w:t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355852" w:rsidP="00222CC7">
      <w:pPr>
        <w:ind w:left="360"/>
        <w:jc w:val="both"/>
      </w:pPr>
    </w:p>
    <w:p w:rsidR="00355852" w:rsidRDefault="0035585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55852" w:rsidRDefault="009505A4" w:rsidP="00222CC7">
      <w:pPr>
        <w:numPr>
          <w:ilvl w:val="0"/>
          <w:numId w:val="5"/>
        </w:numPr>
        <w:jc w:val="both"/>
      </w:pPr>
      <w:r>
        <w:t>State TWO</w:t>
      </w:r>
      <w:r w:rsidR="004D6776">
        <w:t xml:space="preserve"> ways in which inorganic mulch </w:t>
      </w:r>
      <w:r>
        <w:t xml:space="preserve"> helps to conserve water in the soil</w:t>
      </w:r>
      <w:r>
        <w:tab/>
        <w:t xml:space="preserve">     (1mark)</w:t>
      </w:r>
    </w:p>
    <w:p w:rsidR="009505A4" w:rsidRDefault="009505A4" w:rsidP="00222CC7">
      <w:pPr>
        <w:ind w:left="360"/>
        <w:jc w:val="both"/>
      </w:pPr>
    </w:p>
    <w:p w:rsidR="009505A4" w:rsidRDefault="009505A4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9505A4" w:rsidRDefault="009505A4" w:rsidP="00222CC7">
      <w:pPr>
        <w:ind w:left="360"/>
        <w:jc w:val="both"/>
      </w:pPr>
    </w:p>
    <w:p w:rsidR="009505A4" w:rsidRDefault="009505A4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9505A4" w:rsidRDefault="009505A4" w:rsidP="00222CC7">
      <w:pPr>
        <w:ind w:left="360"/>
        <w:jc w:val="both"/>
      </w:pPr>
    </w:p>
    <w:p w:rsidR="009505A4" w:rsidRDefault="009505A4" w:rsidP="00222CC7">
      <w:pPr>
        <w:numPr>
          <w:ilvl w:val="0"/>
          <w:numId w:val="5"/>
        </w:numPr>
        <w:jc w:val="both"/>
      </w:pPr>
      <w:r>
        <w:t xml:space="preserve">State TWO factors that would determine the amount  of fertilizer to be top dressed to a crop in the field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(1mark)</w:t>
      </w:r>
    </w:p>
    <w:p w:rsidR="009505A4" w:rsidRDefault="009505A4" w:rsidP="00222CC7">
      <w:pPr>
        <w:jc w:val="both"/>
      </w:pPr>
    </w:p>
    <w:p w:rsidR="009505A4" w:rsidRDefault="009505A4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9505A4" w:rsidRDefault="009505A4" w:rsidP="00222CC7">
      <w:pPr>
        <w:ind w:left="360"/>
        <w:jc w:val="both"/>
      </w:pPr>
    </w:p>
    <w:p w:rsidR="009505A4" w:rsidRDefault="009505A4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1C5" w:rsidRDefault="00D461C5" w:rsidP="00222CC7">
      <w:pPr>
        <w:ind w:left="360"/>
        <w:jc w:val="both"/>
      </w:pPr>
    </w:p>
    <w:p w:rsidR="009505A4" w:rsidRDefault="009505A4" w:rsidP="00222CC7">
      <w:pPr>
        <w:numPr>
          <w:ilvl w:val="0"/>
          <w:numId w:val="5"/>
        </w:numPr>
        <w:jc w:val="both"/>
      </w:pPr>
      <w:r>
        <w:lastRenderedPageBreak/>
        <w:t>In what ionic f</w:t>
      </w:r>
      <w:r w:rsidR="00D462C7">
        <w:t>o</w:t>
      </w:r>
      <w:r>
        <w:t>rm is the element N absorbed by plants</w:t>
      </w:r>
      <w:r>
        <w:tab/>
      </w:r>
      <w:r>
        <w:tab/>
      </w:r>
      <w:r>
        <w:tab/>
      </w:r>
      <w:r>
        <w:tab/>
      </w:r>
      <w:r>
        <w:tab/>
        <w:t xml:space="preserve">     (1mark)</w:t>
      </w:r>
    </w:p>
    <w:p w:rsidR="009505A4" w:rsidRDefault="009505A4" w:rsidP="00222CC7">
      <w:pPr>
        <w:jc w:val="both"/>
      </w:pPr>
    </w:p>
    <w:p w:rsidR="009505A4" w:rsidRDefault="009505A4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9505A4" w:rsidRDefault="009505A4" w:rsidP="00222CC7">
      <w:pPr>
        <w:ind w:left="360"/>
        <w:jc w:val="both"/>
      </w:pPr>
    </w:p>
    <w:p w:rsidR="009505A4" w:rsidRDefault="009505A4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9505A4" w:rsidRDefault="009505A4" w:rsidP="00222CC7">
      <w:pPr>
        <w:ind w:left="360"/>
        <w:jc w:val="both"/>
      </w:pPr>
    </w:p>
    <w:p w:rsidR="009505A4" w:rsidRDefault="00D4686D" w:rsidP="00222CC7">
      <w:pPr>
        <w:numPr>
          <w:ilvl w:val="0"/>
          <w:numId w:val="5"/>
        </w:numPr>
        <w:jc w:val="both"/>
      </w:pPr>
      <w:r>
        <w:t>Give FOUR factors that would determine the number of tillage operations when preparing a seedbed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22CC7">
        <w:t xml:space="preserve">                </w:t>
      </w:r>
      <w:r>
        <w:t xml:space="preserve">    (2marks)</w:t>
      </w: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jc w:val="both"/>
      </w:pPr>
    </w:p>
    <w:p w:rsidR="00D462C7" w:rsidRDefault="00D462C7" w:rsidP="00D462C7">
      <w:pPr>
        <w:numPr>
          <w:ilvl w:val="0"/>
          <w:numId w:val="5"/>
        </w:numPr>
        <w:jc w:val="both"/>
      </w:pPr>
      <w:r>
        <w:t xml:space="preserve">Name four </w:t>
      </w:r>
      <w:r w:rsidR="00D4686D">
        <w:t xml:space="preserve">factors would influence the choice of tools and implement used for primary tillage </w:t>
      </w:r>
      <w:r>
        <w:t xml:space="preserve">  </w:t>
      </w:r>
    </w:p>
    <w:p w:rsidR="00D4686D" w:rsidRDefault="00D462C7" w:rsidP="00D462C7">
      <w:pPr>
        <w:ind w:left="360"/>
        <w:jc w:val="both"/>
      </w:pPr>
      <w:r>
        <w:t xml:space="preserve">                                                                                                                                               </w:t>
      </w:r>
      <w:r w:rsidR="00D4686D">
        <w:t>(2marks</w:t>
      </w:r>
    </w:p>
    <w:p w:rsidR="00D4686D" w:rsidRDefault="00D4686D" w:rsidP="00222CC7">
      <w:pPr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2C7" w:rsidRDefault="00D462C7" w:rsidP="00222CC7">
      <w:pPr>
        <w:ind w:left="360"/>
        <w:jc w:val="both"/>
      </w:pPr>
    </w:p>
    <w:p w:rsidR="00D462C7" w:rsidRDefault="00D462C7" w:rsidP="00222CC7">
      <w:pPr>
        <w:ind w:left="360"/>
        <w:jc w:val="both"/>
      </w:pPr>
      <w:r>
        <w:t>……………………………………………………………………………………………………….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numPr>
          <w:ilvl w:val="0"/>
          <w:numId w:val="5"/>
        </w:numPr>
        <w:jc w:val="both"/>
      </w:pPr>
      <w:r>
        <w:t>Give TWO ways by which pesticides kill crop pests.</w:t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D4686D" w:rsidRDefault="00D4686D" w:rsidP="00222CC7">
      <w:pPr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(b)  State FOUR disadvantages of chemical pests control in crop production.               (2marks)</w:t>
      </w: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D4686D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D4686D" w:rsidRDefault="00D4686D" w:rsidP="00222CC7">
      <w:pPr>
        <w:ind w:left="360"/>
        <w:jc w:val="both"/>
      </w:pPr>
    </w:p>
    <w:p w:rsidR="00D4686D" w:rsidRDefault="00427EEA" w:rsidP="00222CC7">
      <w:pPr>
        <w:numPr>
          <w:ilvl w:val="0"/>
          <w:numId w:val="5"/>
        </w:numPr>
        <w:jc w:val="both"/>
      </w:pPr>
      <w:r>
        <w:t>What causes la</w:t>
      </w:r>
      <w:r w:rsidR="00D462C7">
        <w:t>t</w:t>
      </w:r>
      <w:r>
        <w:t>e blight in tomatoes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(1mark)</w:t>
      </w:r>
    </w:p>
    <w:p w:rsidR="00427EEA" w:rsidRDefault="00427EEA" w:rsidP="00222CC7">
      <w:pPr>
        <w:jc w:val="both"/>
      </w:pPr>
    </w:p>
    <w:p w:rsidR="00427EEA" w:rsidRDefault="00427EEA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427EEA" w:rsidRDefault="00427EEA" w:rsidP="00222CC7">
      <w:pPr>
        <w:ind w:left="360"/>
        <w:jc w:val="both"/>
      </w:pPr>
    </w:p>
    <w:p w:rsidR="00427EEA" w:rsidRDefault="00427EEA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427EEA" w:rsidRDefault="00427EEA" w:rsidP="00222CC7">
      <w:pPr>
        <w:ind w:left="360"/>
        <w:jc w:val="both"/>
      </w:pPr>
    </w:p>
    <w:p w:rsidR="00427EEA" w:rsidRDefault="00427EEA" w:rsidP="00222CC7">
      <w:pPr>
        <w:ind w:left="360"/>
        <w:jc w:val="both"/>
      </w:pPr>
      <w:r>
        <w:t>(b)  List TWO symptoms of late blight in tomatoes</w:t>
      </w:r>
      <w:r>
        <w:tab/>
      </w:r>
      <w:r>
        <w:tab/>
      </w:r>
      <w:r>
        <w:tab/>
      </w:r>
      <w:r>
        <w:tab/>
      </w:r>
      <w:r>
        <w:tab/>
        <w:t xml:space="preserve">     (1mark)</w:t>
      </w:r>
    </w:p>
    <w:p w:rsidR="00427EEA" w:rsidRDefault="00427EEA" w:rsidP="00222CC7">
      <w:pPr>
        <w:ind w:left="360"/>
        <w:jc w:val="both"/>
      </w:pPr>
    </w:p>
    <w:p w:rsidR="00427EEA" w:rsidRDefault="00427EEA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427EEA" w:rsidRDefault="00427EEA" w:rsidP="00222CC7">
      <w:pPr>
        <w:ind w:left="360"/>
        <w:jc w:val="both"/>
      </w:pPr>
    </w:p>
    <w:p w:rsidR="00427EEA" w:rsidRDefault="00427EEA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427EEA" w:rsidRDefault="00427EEA" w:rsidP="00222CC7">
      <w:pPr>
        <w:ind w:left="360"/>
        <w:jc w:val="both"/>
      </w:pPr>
    </w:p>
    <w:p w:rsidR="00D462C7" w:rsidRDefault="00D462C7" w:rsidP="00222CC7">
      <w:pPr>
        <w:ind w:left="360"/>
        <w:jc w:val="both"/>
      </w:pPr>
    </w:p>
    <w:p w:rsidR="00D462C7" w:rsidRDefault="00D462C7" w:rsidP="00222CC7">
      <w:pPr>
        <w:ind w:left="360"/>
        <w:jc w:val="both"/>
      </w:pPr>
    </w:p>
    <w:p w:rsidR="007406F2" w:rsidRDefault="00427EEA" w:rsidP="00222CC7">
      <w:pPr>
        <w:numPr>
          <w:ilvl w:val="0"/>
          <w:numId w:val="5"/>
        </w:numPr>
        <w:jc w:val="both"/>
      </w:pPr>
      <w:r>
        <w:t>Name the vegetative part of each of the following crops which is propagated</w:t>
      </w:r>
      <w:r>
        <w:tab/>
      </w:r>
      <w:r>
        <w:tab/>
        <w:t xml:space="preserve">   (2marks)</w:t>
      </w:r>
    </w:p>
    <w:p w:rsidR="007406F2" w:rsidRDefault="007406F2" w:rsidP="00222CC7">
      <w:pPr>
        <w:jc w:val="both"/>
      </w:pPr>
    </w:p>
    <w:p w:rsidR="007406F2" w:rsidRDefault="007406F2" w:rsidP="00222CC7">
      <w:pPr>
        <w:ind w:left="360"/>
        <w:jc w:val="both"/>
      </w:pPr>
      <w:r>
        <w:t>Sweet potatoes 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Cassava................................................................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Bananas..............................................................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Oranges..........................................................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numPr>
          <w:ilvl w:val="0"/>
          <w:numId w:val="5"/>
        </w:numPr>
        <w:jc w:val="both"/>
      </w:pPr>
      <w:r>
        <w:t xml:space="preserve">Give TWO  factors that determine the depth </w:t>
      </w:r>
      <w:r w:rsidR="00D462C7">
        <w:t>at</w:t>
      </w:r>
      <w:r>
        <w:t xml:space="preserve"> which seeds should be planted</w:t>
      </w:r>
      <w:r>
        <w:tab/>
      </w:r>
      <w:r>
        <w:tab/>
        <w:t xml:space="preserve">          (1mark)</w:t>
      </w: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numPr>
          <w:ilvl w:val="0"/>
          <w:numId w:val="5"/>
        </w:numPr>
        <w:jc w:val="both"/>
      </w:pPr>
      <w:r>
        <w:t>Give TWO factors that would influence the time of planting beans</w:t>
      </w:r>
      <w:r>
        <w:tab/>
      </w:r>
      <w:r>
        <w:tab/>
      </w:r>
      <w:r>
        <w:tab/>
        <w:t xml:space="preserve">          (1mark)</w:t>
      </w:r>
    </w:p>
    <w:p w:rsidR="007406F2" w:rsidRDefault="007406F2" w:rsidP="00222CC7">
      <w:pPr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jc w:val="both"/>
      </w:pPr>
    </w:p>
    <w:p w:rsidR="007406F2" w:rsidRDefault="007406F2" w:rsidP="00222CC7">
      <w:pPr>
        <w:numPr>
          <w:ilvl w:val="0"/>
          <w:numId w:val="5"/>
        </w:numPr>
        <w:jc w:val="both"/>
      </w:pPr>
      <w:r>
        <w:t>Name TWO basic economic concepts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(1mark)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jc w:val="both"/>
      </w:pPr>
    </w:p>
    <w:p w:rsidR="007406F2" w:rsidRDefault="007406F2" w:rsidP="00222CC7">
      <w:pPr>
        <w:numPr>
          <w:ilvl w:val="0"/>
          <w:numId w:val="5"/>
        </w:numPr>
        <w:jc w:val="both"/>
      </w:pPr>
      <w:r>
        <w:t>Name TWO met</w:t>
      </w:r>
      <w:r w:rsidR="00D462C7">
        <w:t xml:space="preserve">hods of weed control in pasture.  </w:t>
      </w:r>
      <w:r>
        <w:tab/>
      </w:r>
      <w:r>
        <w:tab/>
      </w:r>
      <w:r>
        <w:tab/>
      </w:r>
      <w:r>
        <w:tab/>
      </w:r>
      <w:r>
        <w:tab/>
        <w:t xml:space="preserve">          (1mark)</w:t>
      </w:r>
    </w:p>
    <w:p w:rsidR="007406F2" w:rsidRDefault="007406F2" w:rsidP="00222CC7">
      <w:pPr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7406F2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7406F2" w:rsidRDefault="007406F2" w:rsidP="00222CC7">
      <w:pPr>
        <w:ind w:left="360"/>
        <w:jc w:val="both"/>
      </w:pPr>
    </w:p>
    <w:p w:rsidR="007406F2" w:rsidRDefault="0054733B" w:rsidP="00222CC7">
      <w:pPr>
        <w:numPr>
          <w:ilvl w:val="0"/>
          <w:numId w:val="5"/>
        </w:numPr>
        <w:jc w:val="both"/>
      </w:pPr>
      <w:r>
        <w:t>State the importance of agroforestry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(1mark)</w:t>
      </w:r>
    </w:p>
    <w:p w:rsidR="0054733B" w:rsidRDefault="0054733B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54733B" w:rsidRDefault="0054733B" w:rsidP="00222CC7">
      <w:pPr>
        <w:ind w:left="360"/>
        <w:jc w:val="both"/>
      </w:pPr>
    </w:p>
    <w:p w:rsidR="0054733B" w:rsidRDefault="0054733B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54733B" w:rsidRDefault="0054733B" w:rsidP="00222CC7">
      <w:pPr>
        <w:jc w:val="both"/>
      </w:pPr>
    </w:p>
    <w:p w:rsidR="0054733B" w:rsidRDefault="0054733B" w:rsidP="00222CC7">
      <w:pPr>
        <w:numPr>
          <w:ilvl w:val="0"/>
          <w:numId w:val="5"/>
        </w:numPr>
        <w:jc w:val="both"/>
      </w:pPr>
      <w:r>
        <w:t>State FOUR advantage</w:t>
      </w:r>
      <w:r w:rsidR="00D462C7">
        <w:t>s</w:t>
      </w:r>
      <w:r>
        <w:t xml:space="preserve"> of unders</w:t>
      </w:r>
      <w:r w:rsidR="00D462C7">
        <w:t>owing in pasture e production</w:t>
      </w:r>
      <w:r w:rsidR="00D462C7">
        <w:tab/>
      </w:r>
      <w:r w:rsidR="00D462C7">
        <w:tab/>
      </w:r>
      <w:r>
        <w:t xml:space="preserve">                    (2marks)</w:t>
      </w:r>
    </w:p>
    <w:p w:rsidR="0054733B" w:rsidRDefault="0054733B" w:rsidP="00222CC7">
      <w:pPr>
        <w:jc w:val="both"/>
      </w:pPr>
    </w:p>
    <w:p w:rsidR="0054733B" w:rsidRDefault="0054733B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54733B" w:rsidRDefault="0054733B" w:rsidP="00222CC7">
      <w:pPr>
        <w:ind w:left="360"/>
        <w:jc w:val="both"/>
      </w:pPr>
    </w:p>
    <w:p w:rsidR="0054733B" w:rsidRDefault="0054733B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54733B" w:rsidRDefault="0054733B" w:rsidP="00222CC7">
      <w:pPr>
        <w:ind w:left="360"/>
        <w:jc w:val="both"/>
      </w:pPr>
    </w:p>
    <w:p w:rsidR="00051C61" w:rsidRDefault="0054733B" w:rsidP="00D462C7">
      <w:pPr>
        <w:ind w:left="360"/>
        <w:jc w:val="both"/>
      </w:pPr>
      <w:r>
        <w:t>............................................................................................................................</w:t>
      </w:r>
      <w:r w:rsidR="00D462C7">
        <w:t>...............................</w:t>
      </w:r>
    </w:p>
    <w:p w:rsidR="00051C61" w:rsidRDefault="00051C61" w:rsidP="00222CC7">
      <w:pPr>
        <w:ind w:left="360"/>
        <w:jc w:val="both"/>
      </w:pPr>
    </w:p>
    <w:p w:rsidR="0054733B" w:rsidRDefault="0054733B" w:rsidP="00222CC7">
      <w:pPr>
        <w:ind w:left="360"/>
        <w:jc w:val="both"/>
      </w:pPr>
    </w:p>
    <w:p w:rsidR="0054733B" w:rsidRPr="00305925" w:rsidRDefault="0054733B" w:rsidP="00222CC7">
      <w:pPr>
        <w:ind w:left="360"/>
        <w:jc w:val="both"/>
        <w:rPr>
          <w:b/>
          <w:i/>
          <w:iCs/>
          <w:u w:val="single"/>
        </w:rPr>
      </w:pPr>
      <w:r w:rsidRPr="00305925">
        <w:rPr>
          <w:b/>
          <w:i/>
          <w:iCs/>
          <w:u w:val="single"/>
        </w:rPr>
        <w:t xml:space="preserve">SECTION B (20 MARKS)  </w:t>
      </w:r>
    </w:p>
    <w:p w:rsidR="0054733B" w:rsidRPr="00305925" w:rsidRDefault="0054733B" w:rsidP="00222CC7">
      <w:pPr>
        <w:ind w:left="360"/>
        <w:jc w:val="both"/>
        <w:rPr>
          <w:b/>
          <w:i/>
          <w:iCs/>
          <w:u w:val="single"/>
        </w:rPr>
      </w:pPr>
      <w:r w:rsidRPr="00305925">
        <w:rPr>
          <w:b/>
          <w:i/>
          <w:iCs/>
          <w:u w:val="single"/>
        </w:rPr>
        <w:lastRenderedPageBreak/>
        <w:t xml:space="preserve"> Answer </w:t>
      </w:r>
      <w:r w:rsidRPr="00305925">
        <w:rPr>
          <w:b/>
          <w:bCs/>
          <w:i/>
          <w:iCs/>
          <w:u w:val="single"/>
        </w:rPr>
        <w:t>ALL</w:t>
      </w:r>
      <w:r w:rsidRPr="00305925">
        <w:rPr>
          <w:b/>
          <w:i/>
          <w:iCs/>
          <w:u w:val="single"/>
        </w:rPr>
        <w:t xml:space="preserve"> the questions in  this section in the spaces provided.</w:t>
      </w:r>
    </w:p>
    <w:p w:rsidR="0054733B" w:rsidRPr="00305925" w:rsidRDefault="0054733B" w:rsidP="00222CC7">
      <w:pPr>
        <w:jc w:val="both"/>
        <w:rPr>
          <w:b/>
        </w:rPr>
      </w:pPr>
    </w:p>
    <w:p w:rsidR="0054733B" w:rsidRDefault="0054733B" w:rsidP="00222CC7">
      <w:pPr>
        <w:numPr>
          <w:ilvl w:val="0"/>
          <w:numId w:val="5"/>
        </w:numPr>
        <w:jc w:val="both"/>
      </w:pPr>
      <w:r>
        <w:t>(a)   Below is a diagram of a grain store</w:t>
      </w:r>
    </w:p>
    <w:p w:rsidR="0054733B" w:rsidRDefault="001B4B92" w:rsidP="00222CC7">
      <w:pPr>
        <w:ind w:left="1440"/>
        <w:jc w:val="both"/>
      </w:pPr>
      <w:r>
        <w:rPr>
          <w:noProof/>
        </w:rPr>
        <w:drawing>
          <wp:inline distT="0" distB="0" distL="0" distR="0">
            <wp:extent cx="2762250" cy="2324100"/>
            <wp:effectExtent l="19050" t="0" r="0" b="0"/>
            <wp:docPr id="2" name="Picture 22" descr="C:\Documents and Settings\Nyagaka\My Documents\My 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yagaka\My Documents\My Pictures\img3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2A" w:rsidRDefault="00285C2A" w:rsidP="00222CC7">
      <w:pPr>
        <w:jc w:val="both"/>
      </w:pPr>
    </w:p>
    <w:p w:rsidR="00285C2A" w:rsidRDefault="00CE3C46" w:rsidP="00222CC7">
      <w:pPr>
        <w:jc w:val="both"/>
      </w:pPr>
      <w:r>
        <w:t xml:space="preserve">       </w:t>
      </w:r>
      <w:r w:rsidR="00285C2A">
        <w:t>(i)  Name the part labeled H...........</w:t>
      </w:r>
      <w:r>
        <w:t>.............................</w:t>
      </w:r>
      <w:r w:rsidR="00285C2A">
        <w:t xml:space="preserve">........................................     </w:t>
      </w:r>
      <w:r>
        <w:t xml:space="preserve">  </w:t>
      </w:r>
      <w:r w:rsidR="00285C2A">
        <w:t xml:space="preserve">       </w:t>
      </w:r>
      <w:r>
        <w:t xml:space="preserve">       </w:t>
      </w:r>
      <w:r w:rsidR="00285C2A">
        <w:t>(1mark)</w:t>
      </w:r>
    </w:p>
    <w:p w:rsidR="00CE3C46" w:rsidRDefault="00CE3C46" w:rsidP="00222CC7">
      <w:pPr>
        <w:jc w:val="both"/>
      </w:pPr>
    </w:p>
    <w:p w:rsidR="00CE3C46" w:rsidRDefault="00CE3C46" w:rsidP="00222CC7">
      <w:pPr>
        <w:jc w:val="both"/>
      </w:pPr>
      <w:r>
        <w:t xml:space="preserve">       (ii)  State TWO maintenance practices that should be carried out on the store before storing a crop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(2marks)</w:t>
      </w:r>
    </w:p>
    <w:p w:rsidR="00CE3C46" w:rsidRDefault="00CE3C46" w:rsidP="00222CC7">
      <w:pPr>
        <w:ind w:left="360"/>
        <w:jc w:val="both"/>
      </w:pPr>
      <w:r>
        <w:tab/>
        <w:t>...........................................................................................................................................................</w:t>
      </w:r>
    </w:p>
    <w:p w:rsidR="00CE3C46" w:rsidRDefault="00CE3C46" w:rsidP="00222CC7">
      <w:pPr>
        <w:ind w:left="360"/>
        <w:jc w:val="both"/>
      </w:pPr>
    </w:p>
    <w:p w:rsidR="00CE3C46" w:rsidRDefault="00CE3C46" w:rsidP="00222CC7">
      <w:pPr>
        <w:ind w:left="360"/>
        <w:jc w:val="both"/>
      </w:pPr>
      <w:r>
        <w:tab/>
        <w:t>...........................................................................................................................................................</w:t>
      </w:r>
    </w:p>
    <w:p w:rsidR="00CE3C46" w:rsidRDefault="00CE3C46" w:rsidP="00222CC7">
      <w:pPr>
        <w:ind w:left="360"/>
        <w:jc w:val="both"/>
      </w:pPr>
    </w:p>
    <w:p w:rsidR="00CE3C46" w:rsidRDefault="00CE3C46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CE3C46" w:rsidRDefault="00CE3C46" w:rsidP="00222CC7">
      <w:pPr>
        <w:ind w:left="360"/>
        <w:jc w:val="both"/>
      </w:pPr>
    </w:p>
    <w:p w:rsidR="00CE3C46" w:rsidRDefault="00CE3C46" w:rsidP="00222CC7">
      <w:pPr>
        <w:ind w:left="360"/>
        <w:jc w:val="both"/>
      </w:pPr>
      <w:r>
        <w:tab/>
        <w:t>(iii)  Why is it important to have some open spaces on the walls of the store?                 (1mark)</w:t>
      </w:r>
    </w:p>
    <w:p w:rsidR="00CE3C46" w:rsidRDefault="00CE3C46" w:rsidP="00222CC7">
      <w:pPr>
        <w:ind w:left="360"/>
        <w:jc w:val="both"/>
      </w:pPr>
    </w:p>
    <w:p w:rsidR="00CE3C46" w:rsidRDefault="00CE3C46" w:rsidP="00222CC7">
      <w:pPr>
        <w:ind w:left="360"/>
        <w:jc w:val="both"/>
      </w:pPr>
      <w:r>
        <w:tab/>
        <w:t>...........................................................................................................................................................</w:t>
      </w:r>
    </w:p>
    <w:p w:rsidR="00CE3C46" w:rsidRDefault="00CE3C46" w:rsidP="00222CC7">
      <w:pPr>
        <w:ind w:left="360"/>
        <w:jc w:val="both"/>
      </w:pPr>
    </w:p>
    <w:p w:rsidR="00CE3C46" w:rsidRDefault="00CE3C46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CE3C46" w:rsidRDefault="00CE3C46" w:rsidP="00222CC7">
      <w:pPr>
        <w:ind w:left="360"/>
        <w:jc w:val="both"/>
      </w:pPr>
    </w:p>
    <w:p w:rsidR="00732615" w:rsidRDefault="00732615" w:rsidP="00222CC7">
      <w:pPr>
        <w:numPr>
          <w:ilvl w:val="0"/>
          <w:numId w:val="7"/>
        </w:numPr>
        <w:jc w:val="both"/>
      </w:pPr>
      <w:r>
        <w:t xml:space="preserve"> A diagram of a nursery for raising tomato seedling is shown below.  Study the diagram and </w:t>
      </w:r>
    </w:p>
    <w:p w:rsidR="00CE3C46" w:rsidRDefault="00732615" w:rsidP="00222CC7">
      <w:pPr>
        <w:jc w:val="both"/>
      </w:pPr>
      <w:r>
        <w:t xml:space="preserve">             answer the questions that follow.</w:t>
      </w:r>
    </w:p>
    <w:p w:rsidR="003E11ED" w:rsidRDefault="0085593D" w:rsidP="00222CC7">
      <w:pPr>
        <w:jc w:val="both"/>
      </w:pPr>
      <w:r>
        <w:tab/>
      </w:r>
      <w:r>
        <w:tab/>
      </w:r>
      <w:r>
        <w:tab/>
      </w:r>
    </w:p>
    <w:p w:rsidR="00222CC7" w:rsidRDefault="00CA3CF5" w:rsidP="00222CC7">
      <w:pPr>
        <w:jc w:val="both"/>
        <w:rPr>
          <w:noProof/>
        </w:rPr>
      </w:pPr>
      <w:r>
        <w:t xml:space="preserve">             </w:t>
      </w:r>
      <w:r w:rsidR="003E11ED">
        <w:t xml:space="preserve">                      </w:t>
      </w:r>
      <w:r w:rsidR="001B4B92">
        <w:rPr>
          <w:noProof/>
        </w:rPr>
        <w:drawing>
          <wp:inline distT="0" distB="0" distL="0" distR="0">
            <wp:extent cx="3248025" cy="2171700"/>
            <wp:effectExtent l="19050" t="0" r="9525" b="0"/>
            <wp:docPr id="3" name="Picture 13" descr="C:\Documents and Settings\Nyagaka\My Documents\My 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yagaka\My Documents\My Pictures\img3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ED" w:rsidRDefault="003E11ED" w:rsidP="00222CC7">
      <w:pPr>
        <w:jc w:val="both"/>
      </w:pPr>
    </w:p>
    <w:p w:rsidR="00CA3CF5" w:rsidRDefault="00CA3CF5" w:rsidP="00222CC7">
      <w:pPr>
        <w:jc w:val="both"/>
      </w:pPr>
    </w:p>
    <w:p w:rsidR="00CA3CF5" w:rsidRDefault="00CA3CF5" w:rsidP="00222CC7">
      <w:pPr>
        <w:jc w:val="both"/>
      </w:pPr>
    </w:p>
    <w:p w:rsidR="00732615" w:rsidRDefault="00732615" w:rsidP="00222CC7">
      <w:pPr>
        <w:numPr>
          <w:ilvl w:val="0"/>
          <w:numId w:val="9"/>
        </w:numPr>
        <w:jc w:val="both"/>
      </w:pPr>
      <w:r>
        <w:t>State TWO advantage</w:t>
      </w:r>
      <w:r w:rsidR="00CA3CF5">
        <w:t>s</w:t>
      </w:r>
      <w:r>
        <w:t xml:space="preserve"> of having the part label</w:t>
      </w:r>
      <w:r w:rsidR="00CA3CF5">
        <w:t>l</w:t>
      </w:r>
      <w:r>
        <w:t>ed  C</w:t>
      </w:r>
      <w:r w:rsidR="0004761C">
        <w:t xml:space="preserve">                          </w:t>
      </w:r>
      <w:r w:rsidR="00CA3CF5">
        <w:t xml:space="preserve">                           </w:t>
      </w:r>
      <w:r w:rsidR="0004761C">
        <w:t xml:space="preserve">      (1mark)</w:t>
      </w:r>
    </w:p>
    <w:p w:rsidR="0004761C" w:rsidRDefault="0004761C" w:rsidP="00222CC7">
      <w:pPr>
        <w:ind w:left="720"/>
        <w:jc w:val="both"/>
      </w:pPr>
    </w:p>
    <w:p w:rsidR="0004761C" w:rsidRDefault="0004761C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04761C" w:rsidRDefault="0004761C" w:rsidP="00222CC7">
      <w:pPr>
        <w:ind w:left="360" w:firstLine="360"/>
        <w:jc w:val="both"/>
      </w:pPr>
      <w:r>
        <w:t xml:space="preserve"> </w:t>
      </w:r>
    </w:p>
    <w:p w:rsidR="0004761C" w:rsidRDefault="0004761C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04761C" w:rsidRDefault="0004761C" w:rsidP="00222CC7">
      <w:pPr>
        <w:ind w:left="720"/>
        <w:jc w:val="both"/>
      </w:pPr>
    </w:p>
    <w:p w:rsidR="0004761C" w:rsidRDefault="0004761C" w:rsidP="00222CC7">
      <w:pPr>
        <w:ind w:left="360"/>
        <w:jc w:val="both"/>
      </w:pPr>
      <w:r>
        <w:t xml:space="preserve"> (ii)State any three management practices that should be carried out on the nursery from the time </w:t>
      </w:r>
    </w:p>
    <w:p w:rsidR="0004761C" w:rsidRDefault="0004761C" w:rsidP="00222CC7">
      <w:pPr>
        <w:ind w:left="240"/>
        <w:jc w:val="both"/>
      </w:pPr>
      <w:r>
        <w:t xml:space="preserve">         seedlings emerge to the stage of transplanting</w:t>
      </w:r>
      <w:r>
        <w:tab/>
      </w:r>
      <w:r>
        <w:tab/>
      </w:r>
      <w:r>
        <w:tab/>
        <w:t xml:space="preserve">                           (1 ½ marks)</w:t>
      </w:r>
    </w:p>
    <w:p w:rsidR="0004761C" w:rsidRDefault="0004761C" w:rsidP="00222CC7">
      <w:pPr>
        <w:ind w:left="720"/>
        <w:jc w:val="both"/>
      </w:pPr>
    </w:p>
    <w:p w:rsidR="0004761C" w:rsidRDefault="0004761C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04761C" w:rsidRDefault="0004761C" w:rsidP="00222CC7">
      <w:pPr>
        <w:ind w:left="360"/>
        <w:jc w:val="both"/>
      </w:pPr>
    </w:p>
    <w:p w:rsidR="0004761C" w:rsidRDefault="0004761C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04761C" w:rsidRDefault="0004761C" w:rsidP="00222CC7">
      <w:pPr>
        <w:jc w:val="both"/>
      </w:pPr>
    </w:p>
    <w:p w:rsidR="0004761C" w:rsidRDefault="0004761C" w:rsidP="00222CC7">
      <w:pPr>
        <w:jc w:val="both"/>
      </w:pPr>
      <w:r>
        <w:t xml:space="preserve">       </w:t>
      </w:r>
      <w:r w:rsidR="0055645B">
        <w:t>(iii)  At what stage of growth should tomato seedlings be transplanted?</w:t>
      </w:r>
      <w:r w:rsidR="0055645B">
        <w:tab/>
      </w:r>
      <w:r w:rsidR="0055645B">
        <w:tab/>
        <w:t xml:space="preserve">     ( ½ mark)</w:t>
      </w:r>
    </w:p>
    <w:p w:rsidR="0055645B" w:rsidRDefault="0055645B" w:rsidP="00222CC7">
      <w:pPr>
        <w:jc w:val="both"/>
      </w:pPr>
    </w:p>
    <w:p w:rsidR="0055645B" w:rsidRDefault="0055645B" w:rsidP="00222CC7">
      <w:pPr>
        <w:ind w:left="360"/>
        <w:jc w:val="both"/>
      </w:pPr>
      <w:r>
        <w:tab/>
        <w:t>...........................................................................................................................................................</w:t>
      </w:r>
    </w:p>
    <w:p w:rsidR="0055645B" w:rsidRDefault="0055645B" w:rsidP="00222CC7">
      <w:pPr>
        <w:ind w:left="360"/>
        <w:jc w:val="both"/>
      </w:pPr>
    </w:p>
    <w:p w:rsidR="0055645B" w:rsidRDefault="0055645B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54733B" w:rsidRDefault="0054733B" w:rsidP="00222CC7">
      <w:pPr>
        <w:jc w:val="both"/>
      </w:pPr>
    </w:p>
    <w:p w:rsidR="0055645B" w:rsidRDefault="0055645B" w:rsidP="00222CC7">
      <w:pPr>
        <w:jc w:val="both"/>
      </w:pPr>
    </w:p>
    <w:p w:rsidR="0055645B" w:rsidRDefault="0055645B" w:rsidP="00222CC7">
      <w:pPr>
        <w:jc w:val="both"/>
      </w:pPr>
      <w:r>
        <w:t xml:space="preserve">          (iv)  How would damage to the seedlings be minimized when uprooting them for transplanting?</w:t>
      </w:r>
    </w:p>
    <w:p w:rsidR="0055645B" w:rsidRDefault="0055645B" w:rsidP="00222CC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(1mark)</w:t>
      </w:r>
    </w:p>
    <w:p w:rsidR="0055645B" w:rsidRDefault="0055645B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55645B" w:rsidRDefault="0055645B" w:rsidP="00222CC7">
      <w:pPr>
        <w:ind w:left="360"/>
        <w:jc w:val="both"/>
      </w:pPr>
    </w:p>
    <w:p w:rsidR="0055645B" w:rsidRDefault="0055645B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55645B" w:rsidRDefault="0055645B" w:rsidP="00222CC7">
      <w:pPr>
        <w:ind w:left="360" w:firstLine="360"/>
        <w:jc w:val="both"/>
      </w:pPr>
    </w:p>
    <w:p w:rsidR="0055645B" w:rsidRDefault="0055645B" w:rsidP="00222CC7">
      <w:pPr>
        <w:ind w:left="360" w:firstLine="360"/>
        <w:jc w:val="both"/>
      </w:pPr>
      <w:r>
        <w:t>(v)  What is the recommended distance between D and E in the diagram above?              (1mark)</w:t>
      </w:r>
    </w:p>
    <w:p w:rsidR="0055645B" w:rsidRDefault="0055645B" w:rsidP="00222CC7">
      <w:pPr>
        <w:ind w:left="360" w:firstLine="360"/>
        <w:jc w:val="both"/>
      </w:pPr>
    </w:p>
    <w:p w:rsidR="0055645B" w:rsidRDefault="0055645B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55645B" w:rsidRDefault="0055645B" w:rsidP="00222CC7">
      <w:pPr>
        <w:ind w:left="360"/>
        <w:jc w:val="both"/>
      </w:pPr>
    </w:p>
    <w:p w:rsidR="0055645B" w:rsidRDefault="0055645B" w:rsidP="00222CC7">
      <w:pPr>
        <w:ind w:left="360" w:firstLine="360"/>
        <w:jc w:val="both"/>
      </w:pPr>
      <w:r>
        <w:t>............................................................................................................................</w:t>
      </w:r>
      <w:r w:rsidR="00380DFA">
        <w:t>...............................</w:t>
      </w:r>
    </w:p>
    <w:p w:rsidR="0055645B" w:rsidRDefault="0055645B" w:rsidP="00222CC7">
      <w:pPr>
        <w:jc w:val="both"/>
      </w:pPr>
    </w:p>
    <w:p w:rsidR="0054733B" w:rsidRDefault="00380DFA" w:rsidP="00222CC7">
      <w:pPr>
        <w:numPr>
          <w:ilvl w:val="0"/>
          <w:numId w:val="5"/>
        </w:numPr>
        <w:jc w:val="both"/>
      </w:pPr>
      <w:r>
        <w:t xml:space="preserve">  The diagram below represents a weed</w:t>
      </w:r>
    </w:p>
    <w:p w:rsidR="00380DFA" w:rsidRDefault="00380DFA" w:rsidP="00222CC7">
      <w:pPr>
        <w:jc w:val="both"/>
      </w:pPr>
    </w:p>
    <w:p w:rsidR="00380DFA" w:rsidRDefault="0085593D" w:rsidP="00222CC7">
      <w:pPr>
        <w:jc w:val="both"/>
      </w:pPr>
      <w:r>
        <w:rPr>
          <w:noProof/>
        </w:rPr>
        <w:t xml:space="preserve">                                                     </w:t>
      </w:r>
      <w:r w:rsidR="001B4B92">
        <w:rPr>
          <w:noProof/>
        </w:rPr>
        <w:drawing>
          <wp:inline distT="0" distB="0" distL="0" distR="0">
            <wp:extent cx="2505075" cy="2781300"/>
            <wp:effectExtent l="19050" t="0" r="9525" b="0"/>
            <wp:docPr id="4" name="Picture 23" descr="C:\Documents and Settings\Nyagaka\My Documents\My Pictures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yagaka\My Documents\My Pictures\img3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5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FA" w:rsidRDefault="00380DFA" w:rsidP="00222CC7">
      <w:pPr>
        <w:jc w:val="both"/>
      </w:pPr>
    </w:p>
    <w:p w:rsidR="0085593D" w:rsidRDefault="0085593D" w:rsidP="00222CC7">
      <w:pPr>
        <w:jc w:val="both"/>
      </w:pPr>
      <w:r>
        <w:tab/>
      </w:r>
      <w:r>
        <w:tab/>
      </w:r>
    </w:p>
    <w:p w:rsidR="0085593D" w:rsidRDefault="0085593D" w:rsidP="00222CC7">
      <w:pPr>
        <w:jc w:val="both"/>
      </w:pPr>
    </w:p>
    <w:p w:rsidR="00380DFA" w:rsidRDefault="00D67BFA" w:rsidP="00222CC7">
      <w:pPr>
        <w:jc w:val="both"/>
      </w:pPr>
      <w:r>
        <w:t xml:space="preserve">       </w:t>
      </w:r>
    </w:p>
    <w:p w:rsidR="00380DFA" w:rsidRDefault="00380DFA" w:rsidP="00222CC7">
      <w:pPr>
        <w:jc w:val="both"/>
      </w:pPr>
      <w:r>
        <w:lastRenderedPageBreak/>
        <w:tab/>
        <w:t>(a)  Identify the weed......................................................................................................... .(1mark)</w:t>
      </w:r>
    </w:p>
    <w:p w:rsidR="00380DFA" w:rsidRDefault="00380DFA" w:rsidP="00222CC7">
      <w:pPr>
        <w:jc w:val="both"/>
      </w:pPr>
    </w:p>
    <w:p w:rsidR="00380DFA" w:rsidRDefault="00380DFA" w:rsidP="00222CC7">
      <w:pPr>
        <w:jc w:val="both"/>
      </w:pPr>
      <w:r>
        <w:tab/>
        <w:t>(b) Classify the weed according to</w:t>
      </w:r>
      <w:r w:rsidR="005B1798">
        <w:t xml:space="preserve"> its</w:t>
      </w:r>
      <w:r>
        <w:t xml:space="preserve"> life span                                                 </w:t>
      </w:r>
      <w:r w:rsidR="007263D1">
        <w:t xml:space="preserve">    </w:t>
      </w:r>
      <w:r w:rsidR="005B1798">
        <w:t xml:space="preserve">         </w:t>
      </w:r>
      <w:r>
        <w:t xml:space="preserve">     (1mark)</w:t>
      </w:r>
    </w:p>
    <w:p w:rsidR="00380DFA" w:rsidRDefault="00380DFA" w:rsidP="00222CC7">
      <w:pPr>
        <w:jc w:val="both"/>
      </w:pPr>
    </w:p>
    <w:p w:rsidR="00380DFA" w:rsidRDefault="00380DFA" w:rsidP="00222CC7">
      <w:pPr>
        <w:ind w:left="360"/>
        <w:jc w:val="both"/>
      </w:pPr>
      <w:r>
        <w:tab/>
        <w:t>...........................................................................................................................................................</w:t>
      </w:r>
    </w:p>
    <w:p w:rsidR="00380DFA" w:rsidRDefault="00380DFA" w:rsidP="00222CC7">
      <w:pPr>
        <w:ind w:left="360"/>
        <w:jc w:val="both"/>
      </w:pPr>
    </w:p>
    <w:p w:rsidR="00380DFA" w:rsidRDefault="00380DFA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 w:firstLine="360"/>
        <w:jc w:val="both"/>
      </w:pPr>
    </w:p>
    <w:p w:rsidR="007263D1" w:rsidRDefault="007263D1" w:rsidP="00222CC7">
      <w:pPr>
        <w:ind w:left="360" w:firstLine="360"/>
        <w:jc w:val="both"/>
      </w:pPr>
      <w:r>
        <w:t>(c)  State ONE harmful effect of this weed to livestock</w:t>
      </w:r>
      <w:r>
        <w:tab/>
      </w:r>
      <w:r>
        <w:tab/>
      </w:r>
      <w:r>
        <w:tab/>
      </w:r>
      <w:r>
        <w:tab/>
        <w:t xml:space="preserve">        (1mark)</w:t>
      </w:r>
    </w:p>
    <w:p w:rsidR="007263D1" w:rsidRDefault="007263D1" w:rsidP="00222CC7">
      <w:pPr>
        <w:ind w:left="360" w:firstLine="360"/>
        <w:jc w:val="both"/>
      </w:pPr>
    </w:p>
    <w:p w:rsidR="007263D1" w:rsidRDefault="007263D1" w:rsidP="00222CC7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:rsidR="00380DFA" w:rsidRDefault="00380DFA" w:rsidP="00222CC7">
      <w:pPr>
        <w:jc w:val="both"/>
      </w:pPr>
    </w:p>
    <w:p w:rsidR="00380DFA" w:rsidRDefault="00380DFA" w:rsidP="00222CC7">
      <w:pPr>
        <w:jc w:val="both"/>
      </w:pPr>
    </w:p>
    <w:p w:rsidR="007263D1" w:rsidRDefault="007263D1" w:rsidP="00222CC7">
      <w:pPr>
        <w:numPr>
          <w:ilvl w:val="0"/>
          <w:numId w:val="5"/>
        </w:numPr>
        <w:jc w:val="both"/>
      </w:pPr>
      <w:r>
        <w:t xml:space="preserve">   A farmer is to apply a compound fertilizer 20:30:10 on a vegetable plot measuring 5 meters long </w:t>
      </w:r>
    </w:p>
    <w:p w:rsidR="00380DFA" w:rsidRDefault="007263D1" w:rsidP="00222CC7">
      <w:pPr>
        <w:jc w:val="both"/>
      </w:pPr>
      <w:r>
        <w:t xml:space="preserve">          by 4 metres wide, at the rate of 200kg per hectare.</w:t>
      </w:r>
    </w:p>
    <w:p w:rsidR="007263D1" w:rsidRDefault="007263D1" w:rsidP="00222CC7">
      <w:pPr>
        <w:jc w:val="both"/>
      </w:pPr>
    </w:p>
    <w:p w:rsidR="007263D1" w:rsidRDefault="007263D1" w:rsidP="00222CC7">
      <w:pPr>
        <w:jc w:val="both"/>
      </w:pPr>
      <w:r>
        <w:t xml:space="preserve">         (a)  Calculate the amount of the fertilizer the farmer would require for the plot (show your </w:t>
      </w:r>
    </w:p>
    <w:p w:rsidR="007263D1" w:rsidRDefault="007263D1" w:rsidP="00222CC7">
      <w:pPr>
        <w:ind w:left="720"/>
        <w:jc w:val="both"/>
      </w:pPr>
      <w:r>
        <w:t xml:space="preserve">     working)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(2marks)</w:t>
      </w: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 w:firstLine="360"/>
        <w:jc w:val="both"/>
      </w:pPr>
    </w:p>
    <w:p w:rsidR="007263D1" w:rsidRDefault="007263D1" w:rsidP="00222CC7">
      <w:pPr>
        <w:ind w:left="360"/>
        <w:jc w:val="both"/>
      </w:pPr>
      <w:r>
        <w:tab/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720"/>
        <w:jc w:val="both"/>
      </w:pPr>
      <w:r>
        <w:t>(b)  What do the figures 30 and 10 in the fertilizer stand for?</w:t>
      </w:r>
      <w:r>
        <w:tab/>
      </w:r>
      <w:r>
        <w:tab/>
      </w:r>
      <w:r>
        <w:tab/>
        <w:t xml:space="preserve">         (1mark)</w:t>
      </w:r>
    </w:p>
    <w:p w:rsidR="007263D1" w:rsidRDefault="007263D1" w:rsidP="00222CC7">
      <w:pPr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 w:firstLine="36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36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numPr>
          <w:ilvl w:val="0"/>
          <w:numId w:val="5"/>
        </w:numPr>
        <w:jc w:val="both"/>
      </w:pPr>
      <w:r>
        <w:t xml:space="preserve">    Diagram E below shows a method of crop propagation</w:t>
      </w:r>
    </w:p>
    <w:p w:rsidR="007263D1" w:rsidRDefault="007263D1" w:rsidP="00EB282C">
      <w:pPr>
        <w:jc w:val="both"/>
      </w:pPr>
    </w:p>
    <w:p w:rsidR="007263D1" w:rsidRDefault="001C0E7A" w:rsidP="00222CC7">
      <w:pPr>
        <w:ind w:left="720"/>
        <w:jc w:val="both"/>
      </w:pPr>
      <w:r>
        <w:t xml:space="preserve">                      </w:t>
      </w:r>
      <w:r w:rsidR="001B4B92">
        <w:rPr>
          <w:noProof/>
        </w:rPr>
        <w:drawing>
          <wp:inline distT="0" distB="0" distL="0" distR="0">
            <wp:extent cx="4076700" cy="1905000"/>
            <wp:effectExtent l="38100" t="38100" r="19050" b="19050"/>
            <wp:docPr id="1" name="Picture 14" descr="C:\Documents and Settings\Nyagaka\My Documents\My 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yagaka\My Documents\My Pictures\img3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720"/>
        <w:jc w:val="both"/>
      </w:pPr>
      <w:r>
        <w:lastRenderedPageBreak/>
        <w:t>(a)  Name the method of propagation illustrat</w:t>
      </w:r>
      <w:r w:rsidR="00EB282C">
        <w:t xml:space="preserve">ed above </w:t>
      </w:r>
      <w:r w:rsidR="00EB282C">
        <w:tab/>
      </w:r>
      <w:r w:rsidR="00EB282C">
        <w:tab/>
      </w:r>
      <w:r w:rsidR="00EB282C">
        <w:tab/>
      </w:r>
      <w:r w:rsidR="00EB282C">
        <w:tab/>
      </w:r>
      <w:r w:rsidR="00A62AF5">
        <w:t xml:space="preserve">      </w:t>
      </w:r>
      <w:r w:rsidR="00EB282C">
        <w:t xml:space="preserve">( 1 </w:t>
      </w:r>
      <w:r>
        <w:t>mark)</w:t>
      </w: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72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720"/>
        <w:jc w:val="both"/>
      </w:pPr>
    </w:p>
    <w:p w:rsidR="007263D1" w:rsidRDefault="007263D1" w:rsidP="00222CC7">
      <w:pPr>
        <w:ind w:left="720"/>
        <w:jc w:val="both"/>
      </w:pPr>
      <w:r>
        <w:t>(b)  Give two ways of initiating faster root development in the propagation method shown above</w:t>
      </w:r>
    </w:p>
    <w:p w:rsidR="007263D1" w:rsidRDefault="00051C61" w:rsidP="00222CC7">
      <w:pPr>
        <w:ind w:left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(1mark)</w:t>
      </w: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</w:t>
      </w:r>
      <w:r w:rsidR="00F8345C">
        <w:t>...........................</w:t>
      </w:r>
    </w:p>
    <w:p w:rsidR="007263D1" w:rsidRDefault="007263D1" w:rsidP="00222CC7">
      <w:pPr>
        <w:ind w:left="360"/>
        <w:jc w:val="both"/>
      </w:pPr>
    </w:p>
    <w:p w:rsidR="007263D1" w:rsidRDefault="007263D1" w:rsidP="00222CC7">
      <w:pPr>
        <w:ind w:left="360" w:firstLine="360"/>
        <w:jc w:val="both"/>
      </w:pPr>
      <w:r>
        <w:t>............................................................................................................................</w:t>
      </w:r>
      <w:r w:rsidR="00F8345C">
        <w:t>...............................</w:t>
      </w:r>
    </w:p>
    <w:p w:rsidR="00051C61" w:rsidRDefault="00051C61" w:rsidP="00222CC7">
      <w:pPr>
        <w:ind w:left="360" w:firstLine="360"/>
        <w:jc w:val="both"/>
      </w:pPr>
    </w:p>
    <w:p w:rsidR="00051C61" w:rsidRDefault="00051C61" w:rsidP="00222CC7">
      <w:pPr>
        <w:numPr>
          <w:ilvl w:val="0"/>
          <w:numId w:val="15"/>
        </w:numPr>
        <w:jc w:val="both"/>
      </w:pPr>
      <w:r>
        <w:t xml:space="preserve">What would make it necessary for a farmer to choose the above method of propagation  instead </w:t>
      </w:r>
    </w:p>
    <w:p w:rsidR="00051C61" w:rsidRDefault="00051C61" w:rsidP="00222CC7">
      <w:pPr>
        <w:ind w:left="360"/>
        <w:jc w:val="both"/>
      </w:pPr>
      <w:r>
        <w:t xml:space="preserve">     </w:t>
      </w:r>
      <w:r w:rsidR="00A62AF5">
        <w:t xml:space="preserve"> of using cuttings?</w:t>
      </w:r>
      <w:r w:rsidR="00A62AF5">
        <w:tab/>
      </w:r>
      <w:r w:rsidR="00A62AF5">
        <w:tab/>
      </w:r>
      <w:r w:rsidR="00A62AF5">
        <w:tab/>
      </w:r>
      <w:r w:rsidR="00A62AF5">
        <w:tab/>
      </w:r>
      <w:r w:rsidR="00A62AF5">
        <w:tab/>
      </w:r>
      <w:r w:rsidR="00A62AF5">
        <w:tab/>
      </w:r>
      <w:r w:rsidR="00A62AF5">
        <w:tab/>
      </w:r>
      <w:r w:rsidR="00A62AF5">
        <w:tab/>
      </w:r>
      <w:r w:rsidR="00A62AF5">
        <w:tab/>
        <w:t xml:space="preserve">        (1  mark</w:t>
      </w:r>
      <w:r>
        <w:t>)</w:t>
      </w:r>
    </w:p>
    <w:p w:rsidR="00051C61" w:rsidRDefault="00051C6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051C61" w:rsidRDefault="00051C61" w:rsidP="00222CC7">
      <w:pPr>
        <w:ind w:left="360"/>
        <w:jc w:val="both"/>
      </w:pPr>
    </w:p>
    <w:p w:rsidR="00051C61" w:rsidRDefault="00051C61" w:rsidP="00222CC7">
      <w:pPr>
        <w:ind w:left="360" w:firstLine="360"/>
        <w:jc w:val="both"/>
      </w:pPr>
      <w:r>
        <w:t>...........................................................................................................................................................</w:t>
      </w:r>
    </w:p>
    <w:p w:rsidR="007263D1" w:rsidRDefault="007263D1" w:rsidP="00222CC7">
      <w:pPr>
        <w:ind w:left="720"/>
        <w:jc w:val="both"/>
      </w:pPr>
    </w:p>
    <w:p w:rsidR="007263D1" w:rsidRDefault="00051C61" w:rsidP="00222CC7">
      <w:pPr>
        <w:numPr>
          <w:ilvl w:val="0"/>
          <w:numId w:val="5"/>
        </w:numPr>
        <w:jc w:val="both"/>
      </w:pPr>
      <w:r>
        <w:t xml:space="preserve">  Identify the crop pest illustrated below</w:t>
      </w:r>
    </w:p>
    <w:p w:rsidR="00051C61" w:rsidRDefault="001C0E7A" w:rsidP="00222CC7">
      <w:pPr>
        <w:jc w:val="both"/>
      </w:pPr>
      <w:r>
        <w:rPr>
          <w:noProof/>
        </w:rPr>
        <w:t xml:space="preserve">                         </w:t>
      </w:r>
      <w:r w:rsidR="001B4B92">
        <w:rPr>
          <w:noProof/>
        </w:rPr>
        <w:drawing>
          <wp:inline distT="0" distB="0" distL="0" distR="0">
            <wp:extent cx="3200400" cy="2047875"/>
            <wp:effectExtent l="19050" t="0" r="0" b="0"/>
            <wp:docPr id="5" name="Picture 11" descr="C:\Documents and Settings\Nyagaka\My Documents\My 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yagaka\My Documents\My Pictures\img3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7A" w:rsidRDefault="001C0E7A" w:rsidP="00222CC7">
      <w:pPr>
        <w:jc w:val="both"/>
      </w:pPr>
    </w:p>
    <w:p w:rsidR="00051C61" w:rsidRDefault="00051C61" w:rsidP="00222CC7">
      <w:pPr>
        <w:jc w:val="both"/>
      </w:pPr>
      <w:r>
        <w:t xml:space="preserve">    (a)  Identity......................................................................................................................           (½ mark)</w:t>
      </w:r>
    </w:p>
    <w:p w:rsidR="00051C61" w:rsidRDefault="00051C61" w:rsidP="00222CC7">
      <w:pPr>
        <w:jc w:val="both"/>
      </w:pPr>
    </w:p>
    <w:p w:rsidR="00051C61" w:rsidRDefault="00051C61" w:rsidP="00222CC7">
      <w:pPr>
        <w:jc w:val="both"/>
      </w:pPr>
      <w:r>
        <w:t xml:space="preserve">   (b)  Give two damages caused by the pest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(1mark)</w:t>
      </w:r>
    </w:p>
    <w:p w:rsidR="00051C61" w:rsidRDefault="00051C61" w:rsidP="00222CC7">
      <w:pPr>
        <w:jc w:val="both"/>
      </w:pPr>
    </w:p>
    <w:p w:rsidR="00051C61" w:rsidRDefault="00051C61" w:rsidP="00222CC7">
      <w:pPr>
        <w:jc w:val="both"/>
      </w:pPr>
      <w:r>
        <w:t xml:space="preserve">     ...........................................................................................................................................................</w:t>
      </w:r>
    </w:p>
    <w:p w:rsidR="00051C61" w:rsidRDefault="00051C61" w:rsidP="00222CC7">
      <w:pPr>
        <w:ind w:left="360"/>
        <w:jc w:val="both"/>
      </w:pPr>
      <w:r>
        <w:t xml:space="preserve">   </w:t>
      </w:r>
    </w:p>
    <w:p w:rsidR="00051C61" w:rsidRDefault="00051C61" w:rsidP="00222CC7">
      <w:pPr>
        <w:jc w:val="both"/>
      </w:pPr>
      <w:r>
        <w:t xml:space="preserve">    ...........................................................................................................................................................</w:t>
      </w:r>
    </w:p>
    <w:p w:rsidR="00051C61" w:rsidRDefault="00051C61" w:rsidP="00222CC7">
      <w:pPr>
        <w:ind w:left="360" w:firstLine="360"/>
        <w:jc w:val="both"/>
      </w:pPr>
    </w:p>
    <w:p w:rsidR="00051C61" w:rsidRDefault="00051C61" w:rsidP="00222CC7">
      <w:pPr>
        <w:jc w:val="both"/>
      </w:pPr>
      <w:r>
        <w:t xml:space="preserve">    (c)  How can this pest be controlled?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 ½ mark)</w:t>
      </w:r>
    </w:p>
    <w:p w:rsidR="00051C61" w:rsidRDefault="00051C61" w:rsidP="00222CC7">
      <w:pPr>
        <w:jc w:val="both"/>
      </w:pPr>
    </w:p>
    <w:p w:rsidR="00051C61" w:rsidRDefault="00051C61" w:rsidP="00222CC7">
      <w:pPr>
        <w:jc w:val="both"/>
      </w:pPr>
      <w:r>
        <w:t xml:space="preserve">      </w:t>
      </w:r>
      <w:r w:rsidR="003341EE">
        <w:t xml:space="preserve">  </w:t>
      </w:r>
      <w:r>
        <w:t>...........................................................................................................................................................</w:t>
      </w:r>
    </w:p>
    <w:p w:rsidR="00051C61" w:rsidRDefault="00051C61" w:rsidP="00222CC7">
      <w:pPr>
        <w:ind w:left="360"/>
        <w:jc w:val="both"/>
      </w:pPr>
    </w:p>
    <w:p w:rsidR="00051C61" w:rsidRDefault="00051C61" w:rsidP="00222CC7">
      <w:pPr>
        <w:ind w:left="360"/>
        <w:jc w:val="both"/>
      </w:pPr>
      <w:r>
        <w:t xml:space="preserve">  ...........................................................................................................................................................</w:t>
      </w:r>
    </w:p>
    <w:p w:rsidR="00051C61" w:rsidRDefault="00051C61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1C0E7A" w:rsidRDefault="001C0E7A" w:rsidP="00222CC7">
      <w:pPr>
        <w:jc w:val="both"/>
      </w:pPr>
    </w:p>
    <w:p w:rsidR="00EF44BA" w:rsidRDefault="00EF44BA" w:rsidP="00222CC7">
      <w:pPr>
        <w:jc w:val="both"/>
      </w:pPr>
    </w:p>
    <w:p w:rsidR="00EF44BA" w:rsidRPr="00EF44BA" w:rsidRDefault="00EF44BA" w:rsidP="00222CC7">
      <w:pPr>
        <w:jc w:val="both"/>
        <w:rPr>
          <w:b/>
          <w:bCs/>
        </w:rPr>
      </w:pPr>
      <w:r>
        <w:tab/>
      </w:r>
      <w:r w:rsidRPr="00EF44BA">
        <w:rPr>
          <w:b/>
          <w:bCs/>
        </w:rPr>
        <w:t>SECTION C: 40 MARKS</w:t>
      </w:r>
    </w:p>
    <w:p w:rsidR="00EF44BA" w:rsidRPr="00EF44BA" w:rsidRDefault="00EF44BA" w:rsidP="00222CC7">
      <w:pPr>
        <w:jc w:val="both"/>
        <w:rPr>
          <w:b/>
          <w:bCs/>
          <w:i/>
          <w:iCs/>
          <w:u w:val="single"/>
        </w:rPr>
      </w:pPr>
      <w:r w:rsidRPr="00EF44BA">
        <w:rPr>
          <w:b/>
          <w:bCs/>
        </w:rPr>
        <w:tab/>
      </w:r>
      <w:r w:rsidRPr="00EF44BA">
        <w:rPr>
          <w:b/>
          <w:bCs/>
          <w:i/>
          <w:iCs/>
          <w:u w:val="single"/>
        </w:rPr>
        <w:t>Answer any two questions from this section.</w:t>
      </w:r>
    </w:p>
    <w:p w:rsidR="00EF44BA" w:rsidRPr="00EF44BA" w:rsidRDefault="00EF44BA" w:rsidP="00222CC7">
      <w:pPr>
        <w:jc w:val="both"/>
        <w:rPr>
          <w:b/>
          <w:bCs/>
        </w:rPr>
      </w:pPr>
    </w:p>
    <w:p w:rsidR="00051C61" w:rsidRDefault="00EF44BA" w:rsidP="00222CC7">
      <w:pPr>
        <w:numPr>
          <w:ilvl w:val="0"/>
          <w:numId w:val="5"/>
        </w:numPr>
        <w:jc w:val="both"/>
      </w:pPr>
      <w:r>
        <w:t xml:space="preserve">  (a)  The inventory for Kangaroo farm as at 01-06-2012</w:t>
      </w:r>
    </w:p>
    <w:tbl>
      <w:tblPr>
        <w:tblpPr w:leftFromText="180" w:rightFromText="180" w:vertAnchor="text" w:horzAnchor="page" w:tblpX="2665" w:tblpY="98"/>
        <w:tblW w:w="4680" w:type="dxa"/>
        <w:tblLook w:val="01E0"/>
      </w:tblPr>
      <w:tblGrid>
        <w:gridCol w:w="3203"/>
        <w:gridCol w:w="1477"/>
      </w:tblGrid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    Shs.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Cash at hand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  5,000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Layers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30,000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Beans in store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  7,000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Calves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15,000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Dairy cattle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>120,000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Building</w:t>
            </w:r>
            <w:r w:rsidR="00EA6F97">
              <w:t>s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75,000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Machinery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 xml:space="preserve">  95,000</w:t>
            </w:r>
          </w:p>
        </w:tc>
      </w:tr>
      <w:tr w:rsidR="00EF44BA" w:rsidTr="006D65A2">
        <w:tc>
          <w:tcPr>
            <w:tcW w:w="3203" w:type="dxa"/>
          </w:tcPr>
          <w:p w:rsidR="00EF44BA" w:rsidRDefault="00EF44BA" w:rsidP="00222CC7">
            <w:pPr>
              <w:jc w:val="both"/>
            </w:pPr>
            <w:r>
              <w:t>Land</w:t>
            </w:r>
          </w:p>
        </w:tc>
        <w:tc>
          <w:tcPr>
            <w:tcW w:w="1477" w:type="dxa"/>
          </w:tcPr>
          <w:p w:rsidR="00EF44BA" w:rsidRDefault="00EF44BA" w:rsidP="00222CC7">
            <w:pPr>
              <w:jc w:val="both"/>
            </w:pPr>
            <w:r>
              <w:t>200,000</w:t>
            </w:r>
          </w:p>
        </w:tc>
      </w:tr>
    </w:tbl>
    <w:p w:rsidR="00380DFA" w:rsidRDefault="00380DFA" w:rsidP="00222CC7">
      <w:pPr>
        <w:jc w:val="both"/>
      </w:pPr>
    </w:p>
    <w:p w:rsidR="00380DFA" w:rsidRDefault="00380DF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ind w:left="720"/>
        <w:jc w:val="both"/>
      </w:pPr>
    </w:p>
    <w:p w:rsidR="00EF44BA" w:rsidRDefault="00EF44BA" w:rsidP="00222CC7">
      <w:pPr>
        <w:jc w:val="both"/>
      </w:pPr>
    </w:p>
    <w:p w:rsidR="00EF44BA" w:rsidRDefault="00EF44BA" w:rsidP="00222CC7">
      <w:pPr>
        <w:ind w:left="720"/>
        <w:jc w:val="both"/>
      </w:pPr>
      <w:r>
        <w:t>On the same day, the following information was obtained from the farmers records</w:t>
      </w:r>
    </w:p>
    <w:p w:rsidR="00EF44BA" w:rsidRDefault="00EF44BA" w:rsidP="00222CC7">
      <w:pPr>
        <w:ind w:left="720"/>
        <w:jc w:val="both"/>
      </w:pPr>
    </w:p>
    <w:tbl>
      <w:tblPr>
        <w:tblW w:w="0" w:type="auto"/>
        <w:tblInd w:w="1008" w:type="dxa"/>
        <w:tblLook w:val="01E0"/>
      </w:tblPr>
      <w:tblGrid>
        <w:gridCol w:w="3960"/>
        <w:gridCol w:w="1620"/>
      </w:tblGrid>
      <w:tr w:rsidR="00EF44BA" w:rsidTr="006D65A2">
        <w:tc>
          <w:tcPr>
            <w:tcW w:w="3960" w:type="dxa"/>
          </w:tcPr>
          <w:p w:rsidR="00EF44BA" w:rsidRDefault="00EF44BA" w:rsidP="00222CC7">
            <w:pPr>
              <w:jc w:val="both"/>
            </w:pPr>
          </w:p>
        </w:tc>
        <w:tc>
          <w:tcPr>
            <w:tcW w:w="1620" w:type="dxa"/>
          </w:tcPr>
          <w:p w:rsidR="00EF44BA" w:rsidRDefault="00EA6F97" w:rsidP="00222CC7">
            <w:pPr>
              <w:jc w:val="both"/>
            </w:pPr>
            <w:r>
              <w:t xml:space="preserve">    Kshs.</w:t>
            </w:r>
          </w:p>
        </w:tc>
      </w:tr>
      <w:tr w:rsidR="00EF44BA" w:rsidTr="006D65A2">
        <w:tc>
          <w:tcPr>
            <w:tcW w:w="3960" w:type="dxa"/>
          </w:tcPr>
          <w:p w:rsidR="00EF44BA" w:rsidRDefault="00EA6F97" w:rsidP="00222CC7">
            <w:pPr>
              <w:jc w:val="both"/>
            </w:pPr>
            <w:r>
              <w:t>Interest payable</w:t>
            </w:r>
          </w:p>
        </w:tc>
        <w:tc>
          <w:tcPr>
            <w:tcW w:w="1620" w:type="dxa"/>
          </w:tcPr>
          <w:p w:rsidR="00EF44BA" w:rsidRDefault="00EA6F97" w:rsidP="00222CC7">
            <w:pPr>
              <w:tabs>
                <w:tab w:val="left" w:pos="417"/>
                <w:tab w:val="left" w:pos="552"/>
                <w:tab w:val="left" w:pos="747"/>
              </w:tabs>
              <w:jc w:val="both"/>
            </w:pPr>
            <w:r>
              <w:t xml:space="preserve">    2,000</w:t>
            </w:r>
          </w:p>
        </w:tc>
      </w:tr>
      <w:tr w:rsidR="00EF44BA" w:rsidTr="006D65A2">
        <w:tc>
          <w:tcPr>
            <w:tcW w:w="3960" w:type="dxa"/>
          </w:tcPr>
          <w:p w:rsidR="00EF44BA" w:rsidRDefault="00EA6F97" w:rsidP="00222CC7">
            <w:pPr>
              <w:jc w:val="both"/>
            </w:pPr>
            <w:r>
              <w:t>Cash in the bank</w:t>
            </w:r>
          </w:p>
        </w:tc>
        <w:tc>
          <w:tcPr>
            <w:tcW w:w="1620" w:type="dxa"/>
          </w:tcPr>
          <w:p w:rsidR="00EF44BA" w:rsidRDefault="00EA6F97" w:rsidP="00222CC7">
            <w:pPr>
              <w:jc w:val="both"/>
            </w:pPr>
            <w:r>
              <w:t xml:space="preserve">  20,000</w:t>
            </w:r>
          </w:p>
        </w:tc>
      </w:tr>
      <w:tr w:rsidR="00EF44BA" w:rsidTr="006D65A2">
        <w:tc>
          <w:tcPr>
            <w:tcW w:w="3960" w:type="dxa"/>
          </w:tcPr>
          <w:p w:rsidR="00EF44BA" w:rsidRDefault="00EA6F97" w:rsidP="00222CC7">
            <w:pPr>
              <w:jc w:val="both"/>
            </w:pPr>
            <w:r>
              <w:t>Taxes payable</w:t>
            </w:r>
          </w:p>
        </w:tc>
        <w:tc>
          <w:tcPr>
            <w:tcW w:w="1620" w:type="dxa"/>
          </w:tcPr>
          <w:p w:rsidR="00EF44BA" w:rsidRDefault="00EA6F97" w:rsidP="00222CC7">
            <w:pPr>
              <w:jc w:val="both"/>
            </w:pPr>
            <w:r>
              <w:t xml:space="preserve">       750</w:t>
            </w:r>
          </w:p>
        </w:tc>
      </w:tr>
      <w:tr w:rsidR="00EF44BA" w:rsidTr="006D65A2">
        <w:tc>
          <w:tcPr>
            <w:tcW w:w="3960" w:type="dxa"/>
          </w:tcPr>
          <w:p w:rsidR="00EF44BA" w:rsidRDefault="00EA6F97" w:rsidP="00222CC7">
            <w:pPr>
              <w:jc w:val="both"/>
            </w:pPr>
            <w:r>
              <w:t>Wages payable</w:t>
            </w:r>
          </w:p>
        </w:tc>
        <w:tc>
          <w:tcPr>
            <w:tcW w:w="1620" w:type="dxa"/>
          </w:tcPr>
          <w:p w:rsidR="00EF44BA" w:rsidRDefault="00EA6F97" w:rsidP="00222CC7">
            <w:pPr>
              <w:jc w:val="both"/>
            </w:pPr>
            <w:r>
              <w:t xml:space="preserve">    5,600</w:t>
            </w:r>
          </w:p>
        </w:tc>
      </w:tr>
      <w:tr w:rsidR="00EA6F97" w:rsidTr="006D65A2">
        <w:tc>
          <w:tcPr>
            <w:tcW w:w="3960" w:type="dxa"/>
          </w:tcPr>
          <w:p w:rsidR="00EA6F97" w:rsidRDefault="00EA6F97" w:rsidP="00222CC7">
            <w:pPr>
              <w:jc w:val="both"/>
            </w:pPr>
            <w:r>
              <w:t>Bank loan</w:t>
            </w:r>
          </w:p>
        </w:tc>
        <w:tc>
          <w:tcPr>
            <w:tcW w:w="1620" w:type="dxa"/>
          </w:tcPr>
          <w:p w:rsidR="00EA6F97" w:rsidRDefault="00EA6F97" w:rsidP="00222CC7">
            <w:pPr>
              <w:jc w:val="both"/>
            </w:pPr>
            <w:r>
              <w:t>213,000</w:t>
            </w:r>
          </w:p>
        </w:tc>
      </w:tr>
      <w:tr w:rsidR="00EA6F97" w:rsidTr="006D65A2">
        <w:tc>
          <w:tcPr>
            <w:tcW w:w="3960" w:type="dxa"/>
          </w:tcPr>
          <w:p w:rsidR="00EA6F97" w:rsidRDefault="00EA6F97" w:rsidP="00222CC7">
            <w:pPr>
              <w:jc w:val="both"/>
            </w:pPr>
            <w:r>
              <w:t>Eggs sales on credit</w:t>
            </w:r>
          </w:p>
        </w:tc>
        <w:tc>
          <w:tcPr>
            <w:tcW w:w="1620" w:type="dxa"/>
          </w:tcPr>
          <w:p w:rsidR="00EA6F97" w:rsidRDefault="00EA6F97" w:rsidP="00222CC7">
            <w:pPr>
              <w:jc w:val="both"/>
            </w:pPr>
            <w:r>
              <w:t xml:space="preserve">  10,000</w:t>
            </w:r>
          </w:p>
        </w:tc>
      </w:tr>
      <w:tr w:rsidR="00EA6F97" w:rsidTr="006D65A2">
        <w:tc>
          <w:tcPr>
            <w:tcW w:w="3960" w:type="dxa"/>
          </w:tcPr>
          <w:p w:rsidR="00EA6F97" w:rsidRDefault="00EA6F97" w:rsidP="00222CC7">
            <w:pPr>
              <w:jc w:val="both"/>
            </w:pPr>
            <w:r>
              <w:t>Milk sales on credit</w:t>
            </w:r>
          </w:p>
        </w:tc>
        <w:tc>
          <w:tcPr>
            <w:tcW w:w="1620" w:type="dxa"/>
          </w:tcPr>
          <w:p w:rsidR="00EA6F97" w:rsidRDefault="00EA6F97" w:rsidP="00222CC7">
            <w:pPr>
              <w:tabs>
                <w:tab w:val="left" w:pos="792"/>
              </w:tabs>
              <w:jc w:val="both"/>
            </w:pPr>
            <w:r>
              <w:t xml:space="preserve">  13,000</w:t>
            </w:r>
          </w:p>
        </w:tc>
      </w:tr>
      <w:tr w:rsidR="00EA6F97" w:rsidTr="006D65A2">
        <w:tc>
          <w:tcPr>
            <w:tcW w:w="3960" w:type="dxa"/>
          </w:tcPr>
          <w:p w:rsidR="00EA6F97" w:rsidRDefault="00EA6F97" w:rsidP="00222CC7">
            <w:pPr>
              <w:jc w:val="both"/>
            </w:pPr>
            <w:r>
              <w:t>Farm inputs purchased on credit</w:t>
            </w:r>
          </w:p>
        </w:tc>
        <w:tc>
          <w:tcPr>
            <w:tcW w:w="1620" w:type="dxa"/>
          </w:tcPr>
          <w:p w:rsidR="00EA6F97" w:rsidRDefault="00EA6F97" w:rsidP="00222CC7">
            <w:pPr>
              <w:jc w:val="both"/>
            </w:pPr>
            <w:r>
              <w:t xml:space="preserve">  19,800</w:t>
            </w:r>
          </w:p>
        </w:tc>
      </w:tr>
      <w:tr w:rsidR="00EA6F97" w:rsidTr="006D65A2">
        <w:tc>
          <w:tcPr>
            <w:tcW w:w="3960" w:type="dxa"/>
          </w:tcPr>
          <w:p w:rsidR="00EA6F97" w:rsidRDefault="00EA6F97" w:rsidP="00222CC7">
            <w:pPr>
              <w:jc w:val="both"/>
            </w:pPr>
            <w:r>
              <w:t>Vegetables sales on credit</w:t>
            </w:r>
          </w:p>
        </w:tc>
        <w:tc>
          <w:tcPr>
            <w:tcW w:w="1620" w:type="dxa"/>
          </w:tcPr>
          <w:p w:rsidR="00EA6F97" w:rsidRDefault="00EA6F97" w:rsidP="00222CC7">
            <w:pPr>
              <w:tabs>
                <w:tab w:val="left" w:pos="792"/>
              </w:tabs>
              <w:jc w:val="both"/>
            </w:pPr>
            <w:r>
              <w:t xml:space="preserve">    5,000</w:t>
            </w:r>
          </w:p>
        </w:tc>
      </w:tr>
    </w:tbl>
    <w:p w:rsidR="00EF44BA" w:rsidRDefault="00EA6F97" w:rsidP="00222CC7">
      <w:pPr>
        <w:jc w:val="both"/>
      </w:pPr>
      <w:r>
        <w:tab/>
      </w:r>
    </w:p>
    <w:p w:rsidR="00EA6F97" w:rsidRDefault="00EA6F97" w:rsidP="00222CC7">
      <w:pPr>
        <w:jc w:val="both"/>
      </w:pPr>
      <w:r>
        <w:tab/>
        <w:t xml:space="preserve">Prepare a balance sheet for the farm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(13 marks)</w:t>
      </w:r>
    </w:p>
    <w:p w:rsidR="00EA6F97" w:rsidRDefault="00EA6F97" w:rsidP="00222CC7">
      <w:pPr>
        <w:jc w:val="both"/>
      </w:pPr>
    </w:p>
    <w:p w:rsidR="00EA6F97" w:rsidRDefault="003E11ED" w:rsidP="00222CC7">
      <w:pPr>
        <w:jc w:val="both"/>
      </w:pPr>
      <w:r>
        <w:t>25 (</w:t>
      </w:r>
      <w:r w:rsidR="00EA6F97">
        <w:t>b</w:t>
      </w:r>
      <w:r>
        <w:t>) Give</w:t>
      </w:r>
      <w:r w:rsidR="00EA6F97">
        <w:t xml:space="preserve"> </w:t>
      </w:r>
      <w:r>
        <w:t>seven natural</w:t>
      </w:r>
      <w:r w:rsidR="00EA6F97">
        <w:t xml:space="preserve"> factors that encourage soil erosion</w:t>
      </w:r>
      <w:r w:rsidR="00EA6F97">
        <w:tab/>
      </w:r>
      <w:r w:rsidR="00EA6F97">
        <w:tab/>
      </w:r>
      <w:r w:rsidR="00EA6F97">
        <w:tab/>
      </w:r>
      <w:r w:rsidR="00EA6F97">
        <w:tab/>
        <w:t>(7marks)</w:t>
      </w:r>
    </w:p>
    <w:p w:rsidR="00EA6F97" w:rsidRDefault="00EA6F97" w:rsidP="00222CC7">
      <w:pPr>
        <w:jc w:val="both"/>
      </w:pPr>
    </w:p>
    <w:p w:rsidR="00EA6F97" w:rsidRDefault="003E11ED" w:rsidP="00222CC7">
      <w:pPr>
        <w:jc w:val="both"/>
      </w:pPr>
      <w:r>
        <w:t>26 (</w:t>
      </w:r>
      <w:r w:rsidR="00EA6F97">
        <w:t>a</w:t>
      </w:r>
      <w:r>
        <w:t>) Describe</w:t>
      </w:r>
      <w:r w:rsidR="00EA6F97">
        <w:t xml:space="preserve"> production of onions (bulb) under the following subheadings.</w:t>
      </w:r>
    </w:p>
    <w:p w:rsidR="00EA6F97" w:rsidRDefault="00EA6F97" w:rsidP="00222CC7">
      <w:pPr>
        <w:jc w:val="both"/>
      </w:pPr>
      <w:r>
        <w:tab/>
        <w:t>(i)  Varieties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EA6F97" w:rsidRDefault="00EA6F97" w:rsidP="00222CC7">
      <w:pPr>
        <w:jc w:val="both"/>
      </w:pPr>
      <w:r>
        <w:tab/>
        <w:t>(ii)  Land preparation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C52B1">
        <w:t>(3marks)</w:t>
      </w:r>
    </w:p>
    <w:p w:rsidR="002C52B1" w:rsidRDefault="002C52B1" w:rsidP="00222CC7">
      <w:pPr>
        <w:jc w:val="both"/>
      </w:pPr>
      <w:r>
        <w:tab/>
        <w:t>(iii)  Field management practices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2C52B1" w:rsidRDefault="002C52B1" w:rsidP="00222CC7">
      <w:pPr>
        <w:jc w:val="both"/>
      </w:pPr>
    </w:p>
    <w:p w:rsidR="002C52B1" w:rsidRDefault="002C52B1" w:rsidP="00222CC7">
      <w:pPr>
        <w:numPr>
          <w:ilvl w:val="0"/>
          <w:numId w:val="17"/>
        </w:numPr>
        <w:jc w:val="both"/>
      </w:pPr>
      <w:r>
        <w:t>State four cultural methods of controlling pests in an established field of sorghum (4marks)</w:t>
      </w:r>
    </w:p>
    <w:p w:rsidR="001A2168" w:rsidRDefault="001A2168" w:rsidP="00222CC7">
      <w:pPr>
        <w:ind w:left="360"/>
        <w:jc w:val="both"/>
      </w:pPr>
    </w:p>
    <w:p w:rsidR="002C52B1" w:rsidRDefault="002C52B1" w:rsidP="00222CC7">
      <w:pPr>
        <w:numPr>
          <w:ilvl w:val="0"/>
          <w:numId w:val="17"/>
        </w:numPr>
        <w:jc w:val="both"/>
      </w:pPr>
      <w:r>
        <w:t>State six factors that affect the effectiveness of a pesticide                                       (6marks)</w:t>
      </w:r>
    </w:p>
    <w:p w:rsidR="001A2168" w:rsidRDefault="001A2168" w:rsidP="00222CC7">
      <w:pPr>
        <w:jc w:val="both"/>
      </w:pPr>
    </w:p>
    <w:p w:rsidR="001A2168" w:rsidRDefault="001A2168" w:rsidP="00222CC7">
      <w:pPr>
        <w:jc w:val="both"/>
      </w:pPr>
    </w:p>
    <w:p w:rsidR="001A2168" w:rsidRDefault="003E11ED" w:rsidP="00222CC7">
      <w:pPr>
        <w:jc w:val="both"/>
      </w:pPr>
      <w:r>
        <w:t>27 (</w:t>
      </w:r>
      <w:r w:rsidR="001A2168">
        <w:t>a</w:t>
      </w:r>
      <w:r>
        <w:t>) Explain</w:t>
      </w:r>
      <w:r w:rsidR="001A2168">
        <w:t xml:space="preserve"> the factors </w:t>
      </w:r>
      <w:r>
        <w:t>that influence</w:t>
      </w:r>
      <w:r w:rsidR="001A2168">
        <w:t xml:space="preserve"> spacing in crops                                                 (10 marks)</w:t>
      </w:r>
    </w:p>
    <w:p w:rsidR="00EA7CF1" w:rsidRDefault="00EA7CF1" w:rsidP="00222CC7">
      <w:pPr>
        <w:jc w:val="both"/>
      </w:pPr>
    </w:p>
    <w:p w:rsidR="00EA7CF1" w:rsidRDefault="00EA7CF1" w:rsidP="00222CC7">
      <w:pPr>
        <w:numPr>
          <w:ilvl w:val="0"/>
          <w:numId w:val="18"/>
        </w:numPr>
        <w:jc w:val="both"/>
      </w:pPr>
      <w:r>
        <w:t xml:space="preserve">Describe the practices that a farmer should carryout to ensure uniform germination of seeds </w:t>
      </w:r>
    </w:p>
    <w:p w:rsidR="00EA7CF1" w:rsidRPr="00355852" w:rsidRDefault="00D72089" w:rsidP="00222CC7">
      <w:pPr>
        <w:ind w:left="8280" w:firstLine="360"/>
        <w:jc w:val="both"/>
      </w:pPr>
      <w:r>
        <w:t xml:space="preserve"> </w:t>
      </w:r>
      <w:r w:rsidR="00EA7CF1">
        <w:t>(10marks)</w:t>
      </w:r>
    </w:p>
    <w:sectPr w:rsidR="00EA7CF1" w:rsidRPr="00355852" w:rsidSect="007406F2">
      <w:footerReference w:type="default" r:id="rId14"/>
      <w:pgSz w:w="11909" w:h="16834" w:code="9"/>
      <w:pgMar w:top="720" w:right="720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903" w:rsidRDefault="00953903">
      <w:r>
        <w:separator/>
      </w:r>
    </w:p>
  </w:endnote>
  <w:endnote w:type="continuationSeparator" w:id="1">
    <w:p w:rsidR="00953903" w:rsidRDefault="00953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CC7" w:rsidRDefault="00222CC7" w:rsidP="00222CC7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037"/>
      </w:tabs>
      <w:rPr>
        <w:rFonts w:ascii="Cambria" w:hAnsi="Cambria"/>
      </w:rPr>
    </w:pPr>
    <w:r>
      <w:rPr>
        <w:rFonts w:ascii="Cambria" w:hAnsi="Cambria"/>
      </w:rPr>
      <w:tab/>
      <w:t xml:space="preserve">Page </w:t>
    </w:r>
    <w:fldSimple w:instr=" PAGE   \* MERGEFORMAT ">
      <w:r w:rsidR="00E46F68" w:rsidRPr="00E46F68">
        <w:rPr>
          <w:rFonts w:ascii="Cambria" w:hAnsi="Cambria"/>
          <w:noProof/>
        </w:rPr>
        <w:t>1</w:t>
      </w:r>
    </w:fldSimple>
  </w:p>
  <w:p w:rsidR="007406F2" w:rsidRDefault="007406F2" w:rsidP="007406F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903" w:rsidRDefault="00953903">
      <w:r>
        <w:separator/>
      </w:r>
    </w:p>
  </w:footnote>
  <w:footnote w:type="continuationSeparator" w:id="1">
    <w:p w:rsidR="00953903" w:rsidRDefault="009539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4EBB"/>
    <w:multiLevelType w:val="hybridMultilevel"/>
    <w:tmpl w:val="56020C54"/>
    <w:lvl w:ilvl="0" w:tplc="55BEE5E0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553755"/>
    <w:multiLevelType w:val="hybridMultilevel"/>
    <w:tmpl w:val="BA9A2900"/>
    <w:lvl w:ilvl="0" w:tplc="EE4C7B46">
      <w:start w:val="9"/>
      <w:numFmt w:val="lowerLetter"/>
      <w:lvlText w:val="(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>
    <w:nsid w:val="138D41D3"/>
    <w:multiLevelType w:val="hybridMultilevel"/>
    <w:tmpl w:val="FFB66C14"/>
    <w:lvl w:ilvl="0" w:tplc="D67879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09574B"/>
    <w:multiLevelType w:val="hybridMultilevel"/>
    <w:tmpl w:val="A57036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C05A74">
      <w:start w:val="2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95289E6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E991D20"/>
    <w:multiLevelType w:val="hybridMultilevel"/>
    <w:tmpl w:val="7214E248"/>
    <w:lvl w:ilvl="0" w:tplc="D67879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5C4712"/>
    <w:multiLevelType w:val="hybridMultilevel"/>
    <w:tmpl w:val="9DD8CCF8"/>
    <w:lvl w:ilvl="0" w:tplc="81807D7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B607E4">
      <w:start w:val="2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6D47D9"/>
    <w:multiLevelType w:val="hybridMultilevel"/>
    <w:tmpl w:val="7A80FB70"/>
    <w:lvl w:ilvl="0" w:tplc="E416B208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EC3DC5"/>
    <w:multiLevelType w:val="hybridMultilevel"/>
    <w:tmpl w:val="4B60106C"/>
    <w:lvl w:ilvl="0" w:tplc="36A82F62">
      <w:start w:val="2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344DA9"/>
    <w:multiLevelType w:val="hybridMultilevel"/>
    <w:tmpl w:val="F92CD5B0"/>
    <w:lvl w:ilvl="0" w:tplc="EEBE7C6E">
      <w:start w:val="2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9CD5B8A"/>
    <w:multiLevelType w:val="hybridMultilevel"/>
    <w:tmpl w:val="EE0862FA"/>
    <w:lvl w:ilvl="0" w:tplc="CEF41152">
      <w:start w:val="9"/>
      <w:numFmt w:val="lowerLetter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2A401EFA"/>
    <w:multiLevelType w:val="hybridMultilevel"/>
    <w:tmpl w:val="2CD20186"/>
    <w:lvl w:ilvl="0" w:tplc="8EBE7B72">
      <w:start w:val="2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F73424"/>
    <w:multiLevelType w:val="hybridMultilevel"/>
    <w:tmpl w:val="F2902DCC"/>
    <w:lvl w:ilvl="0" w:tplc="EDF2175E">
      <w:start w:val="5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FE85A3C"/>
    <w:multiLevelType w:val="hybridMultilevel"/>
    <w:tmpl w:val="EB2816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D466B7"/>
    <w:multiLevelType w:val="hybridMultilevel"/>
    <w:tmpl w:val="80A255B4"/>
    <w:lvl w:ilvl="0" w:tplc="3F588966">
      <w:start w:val="4"/>
      <w:numFmt w:val="lowerRoman"/>
      <w:lvlText w:val="(%1)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4">
    <w:nsid w:val="5479713E"/>
    <w:multiLevelType w:val="hybridMultilevel"/>
    <w:tmpl w:val="03949D36"/>
    <w:lvl w:ilvl="0" w:tplc="D678791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2373F0"/>
    <w:multiLevelType w:val="hybridMultilevel"/>
    <w:tmpl w:val="0980F3D4"/>
    <w:lvl w:ilvl="0" w:tplc="86A4DF24">
      <w:start w:val="2"/>
      <w:numFmt w:val="lowerRoman"/>
      <w:lvlText w:val="(%1)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6">
    <w:nsid w:val="6C204C2C"/>
    <w:multiLevelType w:val="hybridMultilevel"/>
    <w:tmpl w:val="417C8CF6"/>
    <w:lvl w:ilvl="0" w:tplc="6B7A9F0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E4F2F0A"/>
    <w:multiLevelType w:val="hybridMultilevel"/>
    <w:tmpl w:val="7D42AE26"/>
    <w:lvl w:ilvl="0" w:tplc="D67879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7"/>
  </w:num>
  <w:num w:numId="4">
    <w:abstractNumId w:val="12"/>
  </w:num>
  <w:num w:numId="5">
    <w:abstractNumId w:val="3"/>
  </w:num>
  <w:num w:numId="6">
    <w:abstractNumId w:val="8"/>
  </w:num>
  <w:num w:numId="7">
    <w:abstractNumId w:val="5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3"/>
  </w:num>
  <w:num w:numId="13">
    <w:abstractNumId w:val="11"/>
  </w:num>
  <w:num w:numId="14">
    <w:abstractNumId w:val="7"/>
  </w:num>
  <w:num w:numId="15">
    <w:abstractNumId w:val="14"/>
  </w:num>
  <w:num w:numId="16">
    <w:abstractNumId w:val="10"/>
  </w:num>
  <w:num w:numId="17">
    <w:abstractNumId w:val="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35879"/>
    <w:rsid w:val="0004761C"/>
    <w:rsid w:val="00051C61"/>
    <w:rsid w:val="00087249"/>
    <w:rsid w:val="000C4FAA"/>
    <w:rsid w:val="001156F6"/>
    <w:rsid w:val="001225A4"/>
    <w:rsid w:val="0017240C"/>
    <w:rsid w:val="001A2168"/>
    <w:rsid w:val="001B4B92"/>
    <w:rsid w:val="001C0E7A"/>
    <w:rsid w:val="00220F9F"/>
    <w:rsid w:val="00222CC7"/>
    <w:rsid w:val="00232FE6"/>
    <w:rsid w:val="00285C2A"/>
    <w:rsid w:val="002C52B1"/>
    <w:rsid w:val="00305925"/>
    <w:rsid w:val="003341EE"/>
    <w:rsid w:val="00355852"/>
    <w:rsid w:val="00380DFA"/>
    <w:rsid w:val="003C02F7"/>
    <w:rsid w:val="003E11ED"/>
    <w:rsid w:val="00427EEA"/>
    <w:rsid w:val="004D6776"/>
    <w:rsid w:val="0054733B"/>
    <w:rsid w:val="0055645B"/>
    <w:rsid w:val="005A53E9"/>
    <w:rsid w:val="005B1798"/>
    <w:rsid w:val="00632EFB"/>
    <w:rsid w:val="006D65A2"/>
    <w:rsid w:val="007263D1"/>
    <w:rsid w:val="00732615"/>
    <w:rsid w:val="007406F2"/>
    <w:rsid w:val="0085593D"/>
    <w:rsid w:val="0087532F"/>
    <w:rsid w:val="00877E65"/>
    <w:rsid w:val="009505A4"/>
    <w:rsid w:val="00953903"/>
    <w:rsid w:val="009704D6"/>
    <w:rsid w:val="00990CB2"/>
    <w:rsid w:val="00A166E8"/>
    <w:rsid w:val="00A62AF5"/>
    <w:rsid w:val="00AE290C"/>
    <w:rsid w:val="00AF3AC4"/>
    <w:rsid w:val="00B35879"/>
    <w:rsid w:val="00BB5B3D"/>
    <w:rsid w:val="00BF2104"/>
    <w:rsid w:val="00BF239A"/>
    <w:rsid w:val="00C11552"/>
    <w:rsid w:val="00C45E96"/>
    <w:rsid w:val="00C60D40"/>
    <w:rsid w:val="00C741DE"/>
    <w:rsid w:val="00CA3CF5"/>
    <w:rsid w:val="00CE3C46"/>
    <w:rsid w:val="00D461C5"/>
    <w:rsid w:val="00D462C7"/>
    <w:rsid w:val="00D4686D"/>
    <w:rsid w:val="00D5539A"/>
    <w:rsid w:val="00D67BFA"/>
    <w:rsid w:val="00D72089"/>
    <w:rsid w:val="00DA32D2"/>
    <w:rsid w:val="00E46F68"/>
    <w:rsid w:val="00EA6F97"/>
    <w:rsid w:val="00EA7CF1"/>
    <w:rsid w:val="00EB282C"/>
    <w:rsid w:val="00EF068D"/>
    <w:rsid w:val="00EF44BA"/>
    <w:rsid w:val="00F8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D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32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7406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D40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7406F2"/>
  </w:style>
  <w:style w:type="paragraph" w:styleId="Header">
    <w:name w:val="header"/>
    <w:basedOn w:val="Normal"/>
    <w:link w:val="HeaderChar"/>
    <w:uiPriority w:val="99"/>
    <w:semiHidden/>
    <w:unhideWhenUsed/>
    <w:rsid w:val="00222C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CC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C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rial%202\agri\p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16629-8464-4B8F-9B41-E31C35BE5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p1</Template>
  <TotalTime>9</TotalTime>
  <Pages>9</Pages>
  <Words>3188</Words>
  <Characters>18172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Ndirangu</Company>
  <LinksUpToDate>false</LinksUpToDate>
  <CharactersWithSpaces>21318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user</dc:creator>
  <cp:lastModifiedBy>user</cp:lastModifiedBy>
  <cp:revision>2</cp:revision>
  <cp:lastPrinted>2016-06-25T21:02:00Z</cp:lastPrinted>
  <dcterms:created xsi:type="dcterms:W3CDTF">2016-06-25T00:13:00Z</dcterms:created>
  <dcterms:modified xsi:type="dcterms:W3CDTF">2016-06-25T21:11:00Z</dcterms:modified>
</cp:coreProperties>
</file>